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3E7E4" w14:textId="77777777" w:rsidR="00F64937" w:rsidRPr="00B253E5" w:rsidRDefault="00F64937" w:rsidP="00F64937">
      <w:pPr>
        <w:rPr>
          <w:lang w:val="en-GB"/>
        </w:rPr>
      </w:pPr>
    </w:p>
    <w:p w14:paraId="2AB3E361" w14:textId="77777777" w:rsidR="00F64937" w:rsidRPr="00B253E5" w:rsidRDefault="00F64937" w:rsidP="00F64937">
      <w:pPr>
        <w:pStyle w:val="1bodycopy10pt"/>
        <w:rPr>
          <w:lang w:val="en-GB"/>
        </w:rPr>
      </w:pPr>
    </w:p>
    <w:p w14:paraId="5226DA00" w14:textId="77777777" w:rsidR="00F64937" w:rsidRPr="00B253E5" w:rsidRDefault="00F64937" w:rsidP="00F64937">
      <w:pPr>
        <w:pStyle w:val="1bodycopy10pt"/>
        <w:rPr>
          <w:noProof/>
          <w:color w:val="00CF80"/>
          <w:szCs w:val="20"/>
          <w:lang w:val="en-GB"/>
        </w:rPr>
      </w:pPr>
    </w:p>
    <w:p w14:paraId="37862311" w14:textId="77777777" w:rsidR="00F64937" w:rsidRPr="00B253E5" w:rsidRDefault="00F64937" w:rsidP="00F64937">
      <w:pPr>
        <w:pStyle w:val="1bodycopy10pt"/>
        <w:rPr>
          <w:noProof/>
          <w:lang w:val="en-GB"/>
        </w:rPr>
      </w:pPr>
    </w:p>
    <w:p w14:paraId="2FFC20B0" w14:textId="77777777" w:rsidR="00F64937" w:rsidRPr="00B253E5" w:rsidRDefault="00F64937" w:rsidP="00F64937">
      <w:pPr>
        <w:pStyle w:val="1bodycopy10pt"/>
        <w:rPr>
          <w:noProof/>
          <w:lang w:val="en-GB"/>
        </w:rPr>
      </w:pPr>
    </w:p>
    <w:p w14:paraId="767ECDC9" w14:textId="77777777" w:rsidR="00F64937" w:rsidRPr="00B253E5" w:rsidRDefault="00F64937" w:rsidP="00F64937">
      <w:pPr>
        <w:pStyle w:val="1bodycopy10pt"/>
        <w:rPr>
          <w:lang w:val="en-GB"/>
        </w:rPr>
      </w:pPr>
    </w:p>
    <w:p w14:paraId="79A98DA7" w14:textId="1F644371" w:rsidR="00F64937" w:rsidRPr="00B253E5" w:rsidRDefault="00580956" w:rsidP="00F64937">
      <w:pPr>
        <w:pStyle w:val="1bodycopy10pt"/>
        <w:rPr>
          <w:lang w:val="en-GB"/>
        </w:rPr>
      </w:pPr>
      <w:r>
        <w:rPr>
          <w:noProof/>
          <w:lang w:val="en-GB" w:eastAsia="en-GB"/>
        </w:rPr>
        <w:drawing>
          <wp:anchor distT="0" distB="0" distL="114300" distR="114300" simplePos="0" relativeHeight="251657728" behindDoc="0" locked="0" layoutInCell="1" allowOverlap="1" wp14:anchorId="412EF466" wp14:editId="0536B902">
            <wp:simplePos x="0" y="0"/>
            <wp:positionH relativeFrom="column">
              <wp:posOffset>1528445</wp:posOffset>
            </wp:positionH>
            <wp:positionV relativeFrom="paragraph">
              <wp:posOffset>-1680845</wp:posOffset>
            </wp:positionV>
            <wp:extent cx="3134360" cy="1724025"/>
            <wp:effectExtent l="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l="8247" t="-285"/>
                    <a:stretch>
                      <a:fillRect/>
                    </a:stretch>
                  </pic:blipFill>
                  <pic:spPr bwMode="auto">
                    <a:xfrm>
                      <a:off x="0" y="0"/>
                      <a:ext cx="3134360" cy="1724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AC46C3" w14:textId="77777777" w:rsidR="00F64937" w:rsidRPr="00B253E5" w:rsidRDefault="00F64937" w:rsidP="00F64937">
      <w:pPr>
        <w:pStyle w:val="1bodycopy10pt"/>
        <w:rPr>
          <w:lang w:val="en-GB"/>
        </w:rPr>
      </w:pPr>
    </w:p>
    <w:p w14:paraId="042393DD" w14:textId="77777777" w:rsidR="00F64937" w:rsidRPr="00B253E5" w:rsidRDefault="00F64937" w:rsidP="00F64937">
      <w:pPr>
        <w:pStyle w:val="1bodycopy10pt"/>
        <w:rPr>
          <w:lang w:val="en-GB"/>
        </w:rPr>
      </w:pPr>
    </w:p>
    <w:tbl>
      <w:tblPr>
        <w:tblpPr w:leftFromText="180" w:rightFromText="180" w:vertAnchor="text" w:horzAnchor="margin" w:tblpXSpec="center" w:tblpY="3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64937" w:rsidRPr="004F2A5D" w14:paraId="19674CCD" w14:textId="77777777" w:rsidTr="00D34825">
        <w:tc>
          <w:tcPr>
            <w:tcW w:w="2628" w:type="dxa"/>
            <w:shd w:val="clear" w:color="auto" w:fill="auto"/>
          </w:tcPr>
          <w:p w14:paraId="63EC43D9"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Policy Name</w:t>
            </w:r>
          </w:p>
        </w:tc>
        <w:tc>
          <w:tcPr>
            <w:tcW w:w="5900" w:type="dxa"/>
            <w:shd w:val="clear" w:color="auto" w:fill="auto"/>
          </w:tcPr>
          <w:p w14:paraId="79F3CF5E" w14:textId="26F77A2B" w:rsidR="00F64937" w:rsidRPr="004F2A5D" w:rsidRDefault="00F64937" w:rsidP="00D34825">
            <w:pPr>
              <w:spacing w:after="0"/>
              <w:rPr>
                <w:rFonts w:eastAsia="Times New Roman" w:cs="Arial"/>
                <w:sz w:val="24"/>
                <w:lang w:val="en-GB"/>
              </w:rPr>
            </w:pPr>
            <w:r>
              <w:rPr>
                <w:rFonts w:eastAsia="Times New Roman" w:cs="Arial"/>
                <w:sz w:val="24"/>
                <w:lang w:val="en-GB"/>
              </w:rPr>
              <w:t>Mobile Phone P</w:t>
            </w:r>
            <w:r w:rsidR="00E3254F">
              <w:rPr>
                <w:rFonts w:eastAsia="Times New Roman" w:cs="Arial"/>
                <w:sz w:val="24"/>
                <w:lang w:val="en-GB"/>
              </w:rPr>
              <w:t>ol</w:t>
            </w:r>
            <w:r>
              <w:rPr>
                <w:rFonts w:eastAsia="Times New Roman" w:cs="Arial"/>
                <w:sz w:val="24"/>
                <w:lang w:val="en-GB"/>
              </w:rPr>
              <w:t xml:space="preserve">icy </w:t>
            </w:r>
          </w:p>
        </w:tc>
      </w:tr>
      <w:tr w:rsidR="00F64937" w:rsidRPr="004F2A5D" w14:paraId="39AACD94" w14:textId="77777777" w:rsidTr="00D34825">
        <w:tc>
          <w:tcPr>
            <w:tcW w:w="2628" w:type="dxa"/>
            <w:shd w:val="clear" w:color="auto" w:fill="auto"/>
          </w:tcPr>
          <w:p w14:paraId="2AFA0D7F"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Policy Number</w:t>
            </w:r>
          </w:p>
        </w:tc>
        <w:tc>
          <w:tcPr>
            <w:tcW w:w="5900" w:type="dxa"/>
            <w:shd w:val="clear" w:color="auto" w:fill="auto"/>
          </w:tcPr>
          <w:p w14:paraId="55E47D61" w14:textId="1297EF45" w:rsidR="00F64937" w:rsidRPr="004F2A5D" w:rsidRDefault="00F64937" w:rsidP="00F64937">
            <w:pPr>
              <w:spacing w:after="0"/>
              <w:rPr>
                <w:rFonts w:eastAsia="Times New Roman" w:cs="Arial"/>
                <w:sz w:val="24"/>
                <w:lang w:val="en-GB"/>
              </w:rPr>
            </w:pPr>
            <w:r w:rsidRPr="004F2A5D">
              <w:rPr>
                <w:rFonts w:eastAsia="Times New Roman" w:cs="Arial"/>
                <w:sz w:val="24"/>
                <w:lang w:val="en-GB"/>
              </w:rPr>
              <w:t>OJS</w:t>
            </w:r>
            <w:r w:rsidR="00917D6A">
              <w:rPr>
                <w:rFonts w:eastAsia="Times New Roman" w:cs="Arial"/>
                <w:sz w:val="24"/>
                <w:lang w:val="en-GB"/>
              </w:rPr>
              <w:t xml:space="preserve"> 1035</w:t>
            </w:r>
          </w:p>
        </w:tc>
      </w:tr>
      <w:tr w:rsidR="00F64937" w:rsidRPr="004F2A5D" w14:paraId="4C651C0C" w14:textId="77777777" w:rsidTr="00D34825">
        <w:tc>
          <w:tcPr>
            <w:tcW w:w="2628" w:type="dxa"/>
            <w:shd w:val="clear" w:color="auto" w:fill="auto"/>
          </w:tcPr>
          <w:p w14:paraId="689D6A59"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Version Number</w:t>
            </w:r>
          </w:p>
        </w:tc>
        <w:tc>
          <w:tcPr>
            <w:tcW w:w="5900" w:type="dxa"/>
            <w:shd w:val="clear" w:color="auto" w:fill="auto"/>
          </w:tcPr>
          <w:p w14:paraId="7A05D263" w14:textId="1847D61B" w:rsidR="00F64937" w:rsidRPr="004F2A5D" w:rsidRDefault="006D019A" w:rsidP="00D34825">
            <w:pPr>
              <w:spacing w:after="0"/>
              <w:rPr>
                <w:rFonts w:eastAsia="Times New Roman" w:cs="Arial"/>
                <w:sz w:val="24"/>
                <w:lang w:val="en-GB"/>
              </w:rPr>
            </w:pPr>
            <w:r>
              <w:rPr>
                <w:rFonts w:eastAsia="Times New Roman" w:cs="Arial"/>
                <w:sz w:val="24"/>
                <w:lang w:val="en-GB"/>
              </w:rPr>
              <w:t>2</w:t>
            </w:r>
            <w:r w:rsidR="00F64937" w:rsidRPr="004F2A5D">
              <w:rPr>
                <w:rFonts w:eastAsia="Times New Roman" w:cs="Arial"/>
                <w:sz w:val="24"/>
                <w:lang w:val="en-GB"/>
              </w:rPr>
              <w:t xml:space="preserve">.0 </w:t>
            </w:r>
            <w:r w:rsidR="00F64937" w:rsidRPr="004F2A5D">
              <w:rPr>
                <w:rFonts w:eastAsia="Times New Roman" w:cs="Arial"/>
                <w:szCs w:val="20"/>
                <w:lang w:val="en-GB"/>
              </w:rPr>
              <w:t>(Based on The</w:t>
            </w:r>
            <w:r w:rsidR="002F15E8">
              <w:rPr>
                <w:rFonts w:eastAsia="Times New Roman" w:cs="Arial"/>
                <w:szCs w:val="20"/>
                <w:lang w:val="en-GB"/>
              </w:rPr>
              <w:t xml:space="preserve"> Key Model Policy September 2023</w:t>
            </w:r>
            <w:r w:rsidR="00F64937" w:rsidRPr="004F2A5D">
              <w:rPr>
                <w:rFonts w:eastAsia="Times New Roman" w:cs="Arial"/>
                <w:szCs w:val="20"/>
                <w:lang w:val="en-GB"/>
              </w:rPr>
              <w:t>)</w:t>
            </w:r>
            <w:r w:rsidR="00F64937">
              <w:rPr>
                <w:rFonts w:eastAsia="Times New Roman" w:cs="Arial"/>
                <w:sz w:val="24"/>
                <w:lang w:val="en-GB"/>
              </w:rPr>
              <w:t xml:space="preserve"> </w:t>
            </w:r>
          </w:p>
        </w:tc>
      </w:tr>
      <w:tr w:rsidR="00F64937" w:rsidRPr="004F2A5D" w14:paraId="2754394A" w14:textId="77777777" w:rsidTr="00D34825">
        <w:tc>
          <w:tcPr>
            <w:tcW w:w="2628" w:type="dxa"/>
            <w:shd w:val="clear" w:color="auto" w:fill="auto"/>
          </w:tcPr>
          <w:p w14:paraId="5DF1CA68"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Policy Owner</w:t>
            </w:r>
          </w:p>
        </w:tc>
        <w:tc>
          <w:tcPr>
            <w:tcW w:w="5900" w:type="dxa"/>
            <w:shd w:val="clear" w:color="auto" w:fill="auto"/>
          </w:tcPr>
          <w:p w14:paraId="1FEECDA7"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Head</w:t>
            </w:r>
          </w:p>
        </w:tc>
      </w:tr>
    </w:tbl>
    <w:p w14:paraId="65269982" w14:textId="77777777" w:rsidR="00F64937" w:rsidRPr="00B253E5" w:rsidRDefault="00F64937" w:rsidP="00F64937">
      <w:pPr>
        <w:pStyle w:val="1bodycopy10pt"/>
        <w:rPr>
          <w:lang w:val="en-GB"/>
        </w:rPr>
      </w:pPr>
    </w:p>
    <w:p w14:paraId="14DBF0F6" w14:textId="77777777" w:rsidR="00F64937" w:rsidRPr="00B253E5" w:rsidRDefault="00F64937" w:rsidP="00F64937">
      <w:pPr>
        <w:pStyle w:val="1bodycopy10pt"/>
        <w:rPr>
          <w:lang w:val="en-GB"/>
        </w:rPr>
      </w:pPr>
    </w:p>
    <w:p w14:paraId="54B7D3F3" w14:textId="77777777" w:rsidR="00F64937" w:rsidRPr="00B253E5" w:rsidRDefault="00F64937" w:rsidP="00F64937">
      <w:pPr>
        <w:pStyle w:val="1bodycopy10pt"/>
        <w:rPr>
          <w:lang w:val="en-GB"/>
        </w:rPr>
      </w:pPr>
    </w:p>
    <w:p w14:paraId="2B4AEF2A" w14:textId="77777777" w:rsidR="00F64937" w:rsidRPr="00B253E5" w:rsidRDefault="00F64937" w:rsidP="00F64937">
      <w:pPr>
        <w:pStyle w:val="1bodycopy10pt"/>
        <w:rPr>
          <w:lang w:val="en-GB"/>
        </w:rPr>
      </w:pPr>
    </w:p>
    <w:p w14:paraId="74C5E895" w14:textId="77777777" w:rsidR="00F64937" w:rsidRPr="00B253E5" w:rsidRDefault="00F64937" w:rsidP="00F64937">
      <w:pPr>
        <w:pStyle w:val="1bodycopy10pt"/>
        <w:rPr>
          <w:lang w:val="en-GB"/>
        </w:rPr>
      </w:pPr>
    </w:p>
    <w:tbl>
      <w:tblPr>
        <w:tblpPr w:leftFromText="180" w:rightFromText="180" w:vertAnchor="text" w:horzAnchor="margin" w:tblpXSpec="center" w:tblpY="4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5900"/>
      </w:tblGrid>
      <w:tr w:rsidR="00F64937" w:rsidRPr="004F2A5D" w14:paraId="169E2E9F" w14:textId="77777777" w:rsidTr="00D34825">
        <w:tc>
          <w:tcPr>
            <w:tcW w:w="2628" w:type="dxa"/>
            <w:shd w:val="clear" w:color="auto" w:fill="auto"/>
          </w:tcPr>
          <w:p w14:paraId="6778A386"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 xml:space="preserve">Governing Body or Working Group Approval </w:t>
            </w:r>
          </w:p>
        </w:tc>
        <w:tc>
          <w:tcPr>
            <w:tcW w:w="5900" w:type="dxa"/>
            <w:shd w:val="clear" w:color="auto" w:fill="auto"/>
            <w:vAlign w:val="bottom"/>
          </w:tcPr>
          <w:p w14:paraId="77482EA5" w14:textId="77777777" w:rsidR="003B4948" w:rsidRDefault="003B4948" w:rsidP="00D34825">
            <w:pPr>
              <w:spacing w:after="0"/>
              <w:rPr>
                <w:rFonts w:eastAsia="Times New Roman" w:cs="Arial"/>
                <w:sz w:val="24"/>
                <w:lang w:val="en-GB"/>
              </w:rPr>
            </w:pPr>
          </w:p>
          <w:p w14:paraId="25F1E1E5" w14:textId="7E9457A7" w:rsidR="00917D6A" w:rsidRDefault="00FE4C46" w:rsidP="00D34825">
            <w:pPr>
              <w:spacing w:after="0"/>
              <w:rPr>
                <w:rFonts w:eastAsia="Times New Roman" w:cs="Arial"/>
                <w:sz w:val="24"/>
                <w:lang w:val="en-GB"/>
              </w:rPr>
            </w:pPr>
            <w:r>
              <w:rPr>
                <w:rFonts w:eastAsia="Times New Roman" w:cs="Arial"/>
                <w:sz w:val="24"/>
                <w:lang w:val="en-GB"/>
              </w:rPr>
              <w:t>FGB</w:t>
            </w:r>
          </w:p>
          <w:p w14:paraId="6AAFEFB0" w14:textId="77777777" w:rsidR="00FE4C46" w:rsidRDefault="00FE4C46" w:rsidP="00D34825">
            <w:pPr>
              <w:spacing w:after="0"/>
              <w:rPr>
                <w:rFonts w:eastAsia="Times New Roman" w:cs="Arial"/>
                <w:sz w:val="24"/>
                <w:lang w:val="en-GB"/>
              </w:rPr>
            </w:pPr>
          </w:p>
          <w:p w14:paraId="1A262E37" w14:textId="17EB107C" w:rsidR="00F64937" w:rsidRPr="00BC7008" w:rsidRDefault="002F15E8" w:rsidP="00D34825">
            <w:pPr>
              <w:spacing w:after="0"/>
              <w:rPr>
                <w:rFonts w:eastAsia="Times New Roman" w:cs="Arial"/>
                <w:sz w:val="24"/>
                <w:lang w:val="en-GB"/>
              </w:rPr>
            </w:pPr>
            <w:r>
              <w:rPr>
                <w:rFonts w:eastAsia="Times New Roman" w:cs="Arial"/>
                <w:sz w:val="24"/>
                <w:lang w:val="en-GB"/>
              </w:rPr>
              <w:t>Autumn 2023</w:t>
            </w:r>
          </w:p>
          <w:p w14:paraId="45C7A1FD" w14:textId="77777777" w:rsidR="00F64937" w:rsidRPr="00BC7008" w:rsidRDefault="00F64937" w:rsidP="00D34825">
            <w:pPr>
              <w:spacing w:after="0"/>
              <w:rPr>
                <w:rFonts w:eastAsia="Times New Roman" w:cs="Arial"/>
                <w:sz w:val="24"/>
                <w:lang w:val="en-GB"/>
              </w:rPr>
            </w:pPr>
          </w:p>
        </w:tc>
      </w:tr>
      <w:tr w:rsidR="00F64937" w:rsidRPr="004F2A5D" w14:paraId="7788D426" w14:textId="77777777" w:rsidTr="00D34825">
        <w:tc>
          <w:tcPr>
            <w:tcW w:w="2628" w:type="dxa"/>
            <w:shd w:val="clear" w:color="auto" w:fill="auto"/>
          </w:tcPr>
          <w:p w14:paraId="4D6F36B8" w14:textId="77777777" w:rsidR="00F64937" w:rsidRPr="004F2A5D" w:rsidRDefault="00F64937" w:rsidP="00D34825">
            <w:pPr>
              <w:spacing w:after="0"/>
              <w:rPr>
                <w:rFonts w:eastAsia="Times New Roman" w:cs="Arial"/>
                <w:sz w:val="24"/>
                <w:lang w:val="en-GB"/>
              </w:rPr>
            </w:pPr>
            <w:r w:rsidRPr="004F2A5D">
              <w:rPr>
                <w:rFonts w:eastAsia="Times New Roman" w:cs="Arial"/>
                <w:sz w:val="24"/>
                <w:lang w:val="en-GB"/>
              </w:rPr>
              <w:t>Next Review Date</w:t>
            </w:r>
          </w:p>
        </w:tc>
        <w:tc>
          <w:tcPr>
            <w:tcW w:w="5900" w:type="dxa"/>
            <w:shd w:val="clear" w:color="auto" w:fill="auto"/>
          </w:tcPr>
          <w:p w14:paraId="3E930A15" w14:textId="1968359E" w:rsidR="00F64937" w:rsidRPr="00BC7008" w:rsidRDefault="002F15E8" w:rsidP="00D34825">
            <w:pPr>
              <w:spacing w:after="0"/>
              <w:rPr>
                <w:rFonts w:eastAsia="Times New Roman" w:cs="Arial"/>
                <w:sz w:val="24"/>
                <w:lang w:val="en-GB"/>
              </w:rPr>
            </w:pPr>
            <w:r>
              <w:rPr>
                <w:rFonts w:eastAsia="Times New Roman" w:cs="Arial"/>
                <w:sz w:val="24"/>
                <w:lang w:val="en-GB"/>
              </w:rPr>
              <w:t>Autumn 202</w:t>
            </w:r>
            <w:r w:rsidR="00A55E03">
              <w:rPr>
                <w:rFonts w:eastAsia="Times New Roman" w:cs="Arial"/>
                <w:sz w:val="24"/>
                <w:lang w:val="en-GB"/>
              </w:rPr>
              <w:t>6</w:t>
            </w:r>
          </w:p>
          <w:p w14:paraId="29F6AE48" w14:textId="77777777" w:rsidR="00F64937" w:rsidRPr="00BC7008" w:rsidRDefault="00F64937" w:rsidP="00D34825">
            <w:pPr>
              <w:spacing w:after="0"/>
              <w:rPr>
                <w:rFonts w:eastAsia="Times New Roman" w:cs="Arial"/>
                <w:sz w:val="24"/>
                <w:lang w:val="en-GB"/>
              </w:rPr>
            </w:pPr>
          </w:p>
        </w:tc>
      </w:tr>
      <w:tr w:rsidR="00FE4C46" w:rsidRPr="004F2A5D" w14:paraId="655E1C9F" w14:textId="77777777" w:rsidTr="00D34825">
        <w:tc>
          <w:tcPr>
            <w:tcW w:w="2628" w:type="dxa"/>
            <w:shd w:val="clear" w:color="auto" w:fill="auto"/>
          </w:tcPr>
          <w:p w14:paraId="61CB370D" w14:textId="77777777" w:rsidR="00FE4C46" w:rsidRDefault="00FE4C46" w:rsidP="00D34825">
            <w:pPr>
              <w:spacing w:after="0"/>
              <w:rPr>
                <w:rFonts w:eastAsia="Times New Roman" w:cs="Arial"/>
                <w:sz w:val="24"/>
                <w:lang w:val="en-GB"/>
              </w:rPr>
            </w:pPr>
          </w:p>
          <w:p w14:paraId="7D85F35E" w14:textId="15CBBE16" w:rsidR="00FE4C46" w:rsidRDefault="00E103FE" w:rsidP="00D34825">
            <w:pPr>
              <w:spacing w:after="0"/>
              <w:rPr>
                <w:rFonts w:eastAsia="Times New Roman" w:cs="Arial"/>
                <w:sz w:val="24"/>
                <w:lang w:val="en-GB"/>
              </w:rPr>
            </w:pPr>
            <w:r>
              <w:rPr>
                <w:rFonts w:eastAsia="Times New Roman" w:cs="Arial"/>
                <w:sz w:val="24"/>
                <w:lang w:val="en-GB"/>
              </w:rPr>
              <w:t>Status and Review</w:t>
            </w:r>
          </w:p>
          <w:p w14:paraId="3226A1E1" w14:textId="4C0BD8B8" w:rsidR="00FE4C46" w:rsidRPr="004F2A5D" w:rsidRDefault="00FE4C46" w:rsidP="00D34825">
            <w:pPr>
              <w:spacing w:after="0"/>
              <w:rPr>
                <w:rFonts w:eastAsia="Times New Roman" w:cs="Arial"/>
                <w:sz w:val="24"/>
                <w:lang w:val="en-GB"/>
              </w:rPr>
            </w:pPr>
          </w:p>
        </w:tc>
        <w:tc>
          <w:tcPr>
            <w:tcW w:w="5900" w:type="dxa"/>
            <w:shd w:val="clear" w:color="auto" w:fill="auto"/>
          </w:tcPr>
          <w:p w14:paraId="1C2305F4" w14:textId="77777777" w:rsidR="00FE4C46" w:rsidRDefault="00FE4C46" w:rsidP="00D34825">
            <w:pPr>
              <w:spacing w:after="0"/>
              <w:rPr>
                <w:rFonts w:eastAsia="Times New Roman" w:cs="Arial"/>
                <w:sz w:val="24"/>
                <w:lang w:val="en-GB"/>
              </w:rPr>
            </w:pPr>
          </w:p>
          <w:p w14:paraId="0F1CF7E1" w14:textId="19BCFAAB" w:rsidR="00E103FE" w:rsidRPr="00BC7008" w:rsidRDefault="00E103FE" w:rsidP="00D34825">
            <w:pPr>
              <w:spacing w:after="0"/>
              <w:rPr>
                <w:rFonts w:eastAsia="Times New Roman" w:cs="Arial"/>
                <w:sz w:val="24"/>
                <w:lang w:val="en-GB"/>
              </w:rPr>
            </w:pPr>
            <w:r>
              <w:rPr>
                <w:rFonts w:eastAsia="Times New Roman" w:cs="Arial"/>
                <w:sz w:val="24"/>
                <w:lang w:val="en-GB"/>
              </w:rPr>
              <w:t xml:space="preserve">Recommended and </w:t>
            </w:r>
            <w:r w:rsidR="00A55E03">
              <w:rPr>
                <w:rFonts w:eastAsia="Times New Roman" w:cs="Arial"/>
                <w:sz w:val="24"/>
                <w:lang w:val="en-GB"/>
              </w:rPr>
              <w:t>every three years</w:t>
            </w:r>
          </w:p>
        </w:tc>
      </w:tr>
    </w:tbl>
    <w:p w14:paraId="573FA765" w14:textId="77777777" w:rsidR="00F64937" w:rsidRPr="00B253E5" w:rsidRDefault="00F64937" w:rsidP="00F64937">
      <w:pPr>
        <w:pStyle w:val="1bodycopy10pt"/>
        <w:rPr>
          <w:lang w:val="en-GB"/>
        </w:rPr>
      </w:pPr>
    </w:p>
    <w:p w14:paraId="4005B59E" w14:textId="77777777" w:rsidR="00F64937" w:rsidRPr="00B253E5" w:rsidRDefault="00F64937" w:rsidP="00F64937">
      <w:pPr>
        <w:pStyle w:val="1bodycopy10pt"/>
        <w:rPr>
          <w:lang w:val="en-GB"/>
        </w:rPr>
      </w:pPr>
    </w:p>
    <w:p w14:paraId="361545C4" w14:textId="77777777" w:rsidR="00F64937" w:rsidRPr="00B253E5" w:rsidRDefault="00F64937" w:rsidP="00F64937">
      <w:pPr>
        <w:pStyle w:val="1bodycopy10pt"/>
        <w:rPr>
          <w:lang w:val="en-GB"/>
        </w:rPr>
      </w:pPr>
    </w:p>
    <w:p w14:paraId="69224219" w14:textId="77777777" w:rsidR="00F64937" w:rsidRPr="00B253E5" w:rsidRDefault="00F64937" w:rsidP="00F64937">
      <w:pPr>
        <w:rPr>
          <w:b/>
          <w:lang w:val="en-GB"/>
        </w:rPr>
      </w:pPr>
    </w:p>
    <w:p w14:paraId="624EA760" w14:textId="77777777" w:rsidR="00F64937" w:rsidRPr="00B253E5" w:rsidRDefault="00F64937" w:rsidP="00F64937">
      <w:pPr>
        <w:pStyle w:val="1bodycopy10pt"/>
        <w:rPr>
          <w:lang w:val="en-GB"/>
        </w:rPr>
      </w:pPr>
    </w:p>
    <w:p w14:paraId="7E77F619" w14:textId="77777777" w:rsidR="0072620F" w:rsidRPr="006D019A" w:rsidRDefault="00F64937" w:rsidP="003F3CB7">
      <w:pPr>
        <w:pStyle w:val="1bodycopy10pt"/>
        <w:rPr>
          <w:rFonts w:cs="Arial"/>
          <w:b/>
          <w:sz w:val="28"/>
          <w:szCs w:val="28"/>
          <w:lang w:val="en-GB"/>
        </w:rPr>
      </w:pPr>
      <w:r w:rsidRPr="00B253E5">
        <w:rPr>
          <w:lang w:val="en-GB"/>
        </w:rPr>
        <w:br w:type="page"/>
      </w:r>
      <w:r w:rsidR="0072620F" w:rsidRPr="006D019A">
        <w:rPr>
          <w:rFonts w:cs="Arial"/>
          <w:b/>
          <w:sz w:val="28"/>
          <w:szCs w:val="28"/>
          <w:lang w:val="en-GB"/>
        </w:rPr>
        <w:lastRenderedPageBreak/>
        <w:t>Contents</w:t>
      </w:r>
    </w:p>
    <w:p w14:paraId="5B291052" w14:textId="77777777" w:rsidR="006010E6" w:rsidRPr="006D019A" w:rsidRDefault="00E763E4">
      <w:pPr>
        <w:pStyle w:val="TOC1"/>
        <w:tabs>
          <w:tab w:val="right" w:leader="dot" w:pos="9736"/>
        </w:tabs>
        <w:rPr>
          <w:rFonts w:ascii="Calibri" w:eastAsia="Times New Roman" w:hAnsi="Calibri"/>
          <w:noProof/>
          <w:sz w:val="22"/>
          <w:szCs w:val="22"/>
          <w:lang w:val="en-GB" w:eastAsia="en-GB"/>
        </w:rPr>
      </w:pPr>
      <w:r w:rsidRPr="006D019A">
        <w:rPr>
          <w:rFonts w:cs="Arial"/>
          <w:bCs/>
          <w:noProof/>
          <w:szCs w:val="20"/>
          <w:lang w:val="en-GB"/>
        </w:rPr>
        <w:fldChar w:fldCharType="begin"/>
      </w:r>
      <w:r w:rsidRPr="006D019A">
        <w:rPr>
          <w:rFonts w:cs="Arial"/>
          <w:bCs/>
          <w:noProof/>
          <w:szCs w:val="20"/>
          <w:lang w:val="en-GB"/>
        </w:rPr>
        <w:instrText xml:space="preserve"> TOC \o "1-3" \h \z \u </w:instrText>
      </w:r>
      <w:r w:rsidRPr="006D019A">
        <w:rPr>
          <w:rFonts w:cs="Arial"/>
          <w:bCs/>
          <w:noProof/>
          <w:szCs w:val="20"/>
          <w:lang w:val="en-GB"/>
        </w:rPr>
        <w:fldChar w:fldCharType="separate"/>
      </w:r>
      <w:hyperlink w:anchor="_Toc3885795" w:history="1">
        <w:r w:rsidR="006010E6" w:rsidRPr="006D019A">
          <w:rPr>
            <w:rStyle w:val="Hyperlink"/>
            <w:noProof/>
            <w:color w:val="auto"/>
          </w:rPr>
          <w:t>1. Introduction and aims</w:t>
        </w:r>
        <w:r w:rsidR="006010E6" w:rsidRPr="006D019A">
          <w:rPr>
            <w:noProof/>
            <w:webHidden/>
          </w:rPr>
          <w:tab/>
        </w:r>
        <w:r w:rsidR="00CF3DD7" w:rsidRPr="006D019A">
          <w:rPr>
            <w:noProof/>
            <w:webHidden/>
          </w:rPr>
          <w:t>2</w:t>
        </w:r>
      </w:hyperlink>
    </w:p>
    <w:p w14:paraId="516401B7"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796" w:history="1">
        <w:r w:rsidR="006010E6" w:rsidRPr="006D019A">
          <w:rPr>
            <w:rStyle w:val="Hyperlink"/>
            <w:noProof/>
            <w:color w:val="auto"/>
          </w:rPr>
          <w:t>2. Roles and responsibilities</w:t>
        </w:r>
        <w:r w:rsidR="006010E6" w:rsidRPr="006D019A">
          <w:rPr>
            <w:noProof/>
            <w:webHidden/>
          </w:rPr>
          <w:tab/>
        </w:r>
        <w:r w:rsidR="006010E6" w:rsidRPr="006D019A">
          <w:rPr>
            <w:noProof/>
            <w:webHidden/>
          </w:rPr>
          <w:fldChar w:fldCharType="begin"/>
        </w:r>
        <w:r w:rsidR="006010E6" w:rsidRPr="006D019A">
          <w:rPr>
            <w:noProof/>
            <w:webHidden/>
          </w:rPr>
          <w:instrText xml:space="preserve"> PAGEREF _Toc3885796 \h </w:instrText>
        </w:r>
        <w:r w:rsidR="006010E6" w:rsidRPr="006D019A">
          <w:rPr>
            <w:noProof/>
            <w:webHidden/>
          </w:rPr>
        </w:r>
        <w:r w:rsidR="006010E6" w:rsidRPr="006D019A">
          <w:rPr>
            <w:noProof/>
            <w:webHidden/>
          </w:rPr>
          <w:fldChar w:fldCharType="separate"/>
        </w:r>
        <w:r w:rsidR="006010E6" w:rsidRPr="006D019A">
          <w:rPr>
            <w:noProof/>
            <w:webHidden/>
          </w:rPr>
          <w:t>3</w:t>
        </w:r>
        <w:r w:rsidR="006010E6" w:rsidRPr="006D019A">
          <w:rPr>
            <w:noProof/>
            <w:webHidden/>
          </w:rPr>
          <w:fldChar w:fldCharType="end"/>
        </w:r>
      </w:hyperlink>
    </w:p>
    <w:p w14:paraId="04A2A0DA"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797" w:history="1">
        <w:r w:rsidR="006010E6" w:rsidRPr="006D019A">
          <w:rPr>
            <w:rStyle w:val="Hyperlink"/>
            <w:noProof/>
            <w:color w:val="auto"/>
          </w:rPr>
          <w:t>3. Use of mobile phones by staff</w:t>
        </w:r>
        <w:r w:rsidR="006010E6" w:rsidRPr="006D019A">
          <w:rPr>
            <w:noProof/>
            <w:webHidden/>
          </w:rPr>
          <w:tab/>
        </w:r>
        <w:r w:rsidR="00CF3DD7" w:rsidRPr="006D019A">
          <w:rPr>
            <w:noProof/>
            <w:webHidden/>
          </w:rPr>
          <w:t>3</w:t>
        </w:r>
      </w:hyperlink>
    </w:p>
    <w:p w14:paraId="6E0176BA"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798" w:history="1">
        <w:r w:rsidR="006010E6" w:rsidRPr="006D019A">
          <w:rPr>
            <w:rStyle w:val="Hyperlink"/>
            <w:noProof/>
            <w:color w:val="auto"/>
          </w:rPr>
          <w:t>4. Use of mobile phones by pupils</w:t>
        </w:r>
        <w:r w:rsidR="006010E6" w:rsidRPr="006D019A">
          <w:rPr>
            <w:noProof/>
            <w:webHidden/>
          </w:rPr>
          <w:tab/>
        </w:r>
        <w:r w:rsidR="00CF3DD7" w:rsidRPr="006D019A">
          <w:rPr>
            <w:noProof/>
            <w:webHidden/>
          </w:rPr>
          <w:t>4</w:t>
        </w:r>
      </w:hyperlink>
    </w:p>
    <w:p w14:paraId="4934ABDD"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799" w:history="1">
        <w:r w:rsidR="006010E6" w:rsidRPr="006D019A">
          <w:rPr>
            <w:rStyle w:val="Hyperlink"/>
            <w:noProof/>
            <w:color w:val="auto"/>
          </w:rPr>
          <w:t>5. Use of mobile phones by parents, volunteers and visitors</w:t>
        </w:r>
        <w:r w:rsidR="006010E6" w:rsidRPr="006D019A">
          <w:rPr>
            <w:noProof/>
            <w:webHidden/>
          </w:rPr>
          <w:tab/>
        </w:r>
        <w:r w:rsidR="00CF3DD7" w:rsidRPr="006D019A">
          <w:rPr>
            <w:noProof/>
            <w:webHidden/>
          </w:rPr>
          <w:t>5</w:t>
        </w:r>
      </w:hyperlink>
    </w:p>
    <w:p w14:paraId="04B22584"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800" w:history="1">
        <w:r w:rsidR="006010E6" w:rsidRPr="006D019A">
          <w:rPr>
            <w:rStyle w:val="Hyperlink"/>
            <w:noProof/>
            <w:color w:val="auto"/>
          </w:rPr>
          <w:t>6. Loss, theft or damage</w:t>
        </w:r>
        <w:r w:rsidR="006010E6" w:rsidRPr="006D019A">
          <w:rPr>
            <w:noProof/>
            <w:webHidden/>
          </w:rPr>
          <w:tab/>
        </w:r>
        <w:r w:rsidR="00CF3DD7" w:rsidRPr="006D019A">
          <w:rPr>
            <w:noProof/>
            <w:webHidden/>
          </w:rPr>
          <w:t>5</w:t>
        </w:r>
      </w:hyperlink>
    </w:p>
    <w:p w14:paraId="4155DF77" w14:textId="77777777" w:rsidR="006010E6" w:rsidRPr="006D019A" w:rsidRDefault="00A55E03">
      <w:pPr>
        <w:pStyle w:val="TOC1"/>
        <w:tabs>
          <w:tab w:val="right" w:leader="dot" w:pos="9736"/>
        </w:tabs>
        <w:rPr>
          <w:rFonts w:ascii="Calibri" w:eastAsia="Times New Roman" w:hAnsi="Calibri"/>
          <w:noProof/>
          <w:sz w:val="22"/>
          <w:szCs w:val="22"/>
          <w:lang w:val="en-GB" w:eastAsia="en-GB"/>
        </w:rPr>
      </w:pPr>
      <w:hyperlink w:anchor="_Toc3885801" w:history="1">
        <w:r w:rsidR="006010E6" w:rsidRPr="006D019A">
          <w:rPr>
            <w:rStyle w:val="Hyperlink"/>
            <w:noProof/>
            <w:color w:val="auto"/>
          </w:rPr>
          <w:t>7. Monitoring and review</w:t>
        </w:r>
        <w:r w:rsidR="006010E6" w:rsidRPr="006D019A">
          <w:rPr>
            <w:noProof/>
            <w:webHidden/>
          </w:rPr>
          <w:tab/>
        </w:r>
        <w:r w:rsidR="00CF3DD7" w:rsidRPr="006D019A">
          <w:rPr>
            <w:noProof/>
            <w:webHidden/>
          </w:rPr>
          <w:t>5</w:t>
        </w:r>
      </w:hyperlink>
    </w:p>
    <w:p w14:paraId="166AC002" w14:textId="77777777" w:rsidR="006010E6" w:rsidRPr="006D019A" w:rsidRDefault="00A55E03">
      <w:pPr>
        <w:pStyle w:val="TOC3"/>
        <w:tabs>
          <w:tab w:val="right" w:leader="dot" w:pos="9736"/>
        </w:tabs>
        <w:rPr>
          <w:rFonts w:ascii="Calibri" w:eastAsia="Times New Roman" w:hAnsi="Calibri"/>
          <w:noProof/>
          <w:sz w:val="22"/>
          <w:szCs w:val="22"/>
          <w:lang w:val="en-GB" w:eastAsia="en-GB"/>
        </w:rPr>
      </w:pPr>
      <w:hyperlink w:anchor="_Toc3885802" w:history="1">
        <w:r w:rsidR="006010E6" w:rsidRPr="006D019A">
          <w:rPr>
            <w:rStyle w:val="Hyperlink"/>
            <w:noProof/>
            <w:color w:val="auto"/>
            <w:lang w:val="en-GB"/>
          </w:rPr>
          <w:t xml:space="preserve">8. Appendix 1: </w:t>
        </w:r>
        <w:r w:rsidR="00CF3DD7" w:rsidRPr="006D019A">
          <w:rPr>
            <w:rStyle w:val="Hyperlink"/>
            <w:noProof/>
            <w:color w:val="auto"/>
            <w:lang w:val="en-GB"/>
          </w:rPr>
          <w:t xml:space="preserve">Agreement for Parent and </w:t>
        </w:r>
        <w:r w:rsidR="006010E6" w:rsidRPr="006D019A">
          <w:rPr>
            <w:rStyle w:val="Hyperlink"/>
            <w:noProof/>
            <w:color w:val="auto"/>
            <w:lang w:val="en-GB"/>
          </w:rPr>
          <w:t>for pupils</w:t>
        </w:r>
        <w:r w:rsidR="006010E6" w:rsidRPr="006D019A">
          <w:rPr>
            <w:noProof/>
            <w:webHidden/>
          </w:rPr>
          <w:tab/>
        </w:r>
        <w:r w:rsidR="00CF3DD7" w:rsidRPr="006D019A">
          <w:rPr>
            <w:noProof/>
            <w:webHidden/>
          </w:rPr>
          <w:t>6</w:t>
        </w:r>
      </w:hyperlink>
    </w:p>
    <w:p w14:paraId="1854D629" w14:textId="77777777" w:rsidR="006010E6" w:rsidRPr="006D019A" w:rsidRDefault="00A55E03">
      <w:pPr>
        <w:pStyle w:val="TOC3"/>
        <w:tabs>
          <w:tab w:val="right" w:leader="dot" w:pos="9736"/>
        </w:tabs>
        <w:rPr>
          <w:rFonts w:ascii="Calibri" w:eastAsia="Times New Roman" w:hAnsi="Calibri"/>
          <w:noProof/>
          <w:sz w:val="22"/>
          <w:szCs w:val="22"/>
          <w:lang w:val="en-GB" w:eastAsia="en-GB"/>
        </w:rPr>
      </w:pPr>
      <w:hyperlink w:anchor="_Toc3885803" w:history="1">
        <w:r w:rsidR="006010E6" w:rsidRPr="006D019A">
          <w:rPr>
            <w:rStyle w:val="Hyperlink"/>
            <w:noProof/>
            <w:color w:val="auto"/>
            <w:lang w:val="en-GB"/>
          </w:rPr>
          <w:t>9. Appendix 2: Permission form for pupils to use mobile phones during lessons</w:t>
        </w:r>
        <w:r w:rsidR="006010E6" w:rsidRPr="006D019A">
          <w:rPr>
            <w:noProof/>
            <w:webHidden/>
          </w:rPr>
          <w:tab/>
        </w:r>
        <w:r w:rsidR="00CF3DD7" w:rsidRPr="006D019A">
          <w:rPr>
            <w:noProof/>
            <w:webHidden/>
          </w:rPr>
          <w:t>7</w:t>
        </w:r>
      </w:hyperlink>
    </w:p>
    <w:p w14:paraId="09A896AC" w14:textId="77777777" w:rsidR="006010E6" w:rsidRPr="006D019A" w:rsidRDefault="00A55E03">
      <w:pPr>
        <w:pStyle w:val="TOC3"/>
        <w:tabs>
          <w:tab w:val="right" w:leader="dot" w:pos="9736"/>
        </w:tabs>
        <w:rPr>
          <w:rFonts w:ascii="Calibri" w:eastAsia="Times New Roman" w:hAnsi="Calibri"/>
          <w:noProof/>
          <w:sz w:val="22"/>
          <w:szCs w:val="22"/>
          <w:lang w:val="en-GB" w:eastAsia="en-GB"/>
        </w:rPr>
      </w:pPr>
      <w:hyperlink w:anchor="_Toc3885804" w:history="1">
        <w:r w:rsidR="006010E6" w:rsidRPr="006D019A">
          <w:rPr>
            <w:rStyle w:val="Hyperlink"/>
            <w:noProof/>
            <w:color w:val="auto"/>
            <w:lang w:val="en-GB"/>
          </w:rPr>
          <w:t>10. Appendix 3: Permission form allowing a pupil to bring their phone to school</w:t>
        </w:r>
        <w:r w:rsidR="006010E6" w:rsidRPr="006D019A">
          <w:rPr>
            <w:noProof/>
            <w:webHidden/>
          </w:rPr>
          <w:tab/>
        </w:r>
        <w:r w:rsidR="00CF3DD7" w:rsidRPr="006D019A">
          <w:rPr>
            <w:noProof/>
            <w:webHidden/>
          </w:rPr>
          <w:t>8</w:t>
        </w:r>
      </w:hyperlink>
    </w:p>
    <w:p w14:paraId="23A90BAB" w14:textId="77777777" w:rsidR="006010E6" w:rsidRPr="006D019A" w:rsidRDefault="00A55E03">
      <w:pPr>
        <w:pStyle w:val="TOC3"/>
        <w:tabs>
          <w:tab w:val="right" w:leader="dot" w:pos="9736"/>
        </w:tabs>
        <w:rPr>
          <w:rFonts w:ascii="Calibri" w:eastAsia="Times New Roman" w:hAnsi="Calibri"/>
          <w:noProof/>
          <w:sz w:val="22"/>
          <w:szCs w:val="22"/>
          <w:lang w:val="en-GB" w:eastAsia="en-GB"/>
        </w:rPr>
      </w:pPr>
      <w:hyperlink w:anchor="_Toc3885805" w:history="1">
        <w:r w:rsidR="006010E6" w:rsidRPr="006D019A">
          <w:rPr>
            <w:rStyle w:val="Hyperlink"/>
            <w:noProof/>
            <w:color w:val="auto"/>
            <w:lang w:val="en-GB"/>
          </w:rPr>
          <w:t>11. Appendix 4: Template mobile phone information slip for visitors</w:t>
        </w:r>
        <w:r w:rsidR="006010E6" w:rsidRPr="006D019A">
          <w:rPr>
            <w:noProof/>
            <w:webHidden/>
          </w:rPr>
          <w:tab/>
        </w:r>
        <w:r w:rsidR="00CF3DD7" w:rsidRPr="006D019A">
          <w:rPr>
            <w:noProof/>
            <w:webHidden/>
          </w:rPr>
          <w:t>9</w:t>
        </w:r>
      </w:hyperlink>
    </w:p>
    <w:p w14:paraId="27316807" w14:textId="77777777" w:rsidR="009122BB" w:rsidRPr="006D019A" w:rsidRDefault="00E763E4" w:rsidP="00DC4C0F">
      <w:pPr>
        <w:pStyle w:val="1bodycopy10pt"/>
        <w:rPr>
          <w:noProof/>
          <w:lang w:val="en-GB"/>
        </w:rPr>
      </w:pPr>
      <w:r w:rsidRPr="006D019A">
        <w:rPr>
          <w:rFonts w:cs="Arial"/>
          <w:noProof/>
          <w:szCs w:val="20"/>
          <w:lang w:val="en-GB"/>
        </w:rPr>
        <w:fldChar w:fldCharType="end"/>
      </w:r>
    </w:p>
    <w:p w14:paraId="2D70A445" w14:textId="03A0733E" w:rsidR="0072620F" w:rsidRPr="006D019A" w:rsidRDefault="00580956" w:rsidP="00DC4C0F">
      <w:pPr>
        <w:pStyle w:val="1bodycopy10pt"/>
        <w:rPr>
          <w:rFonts w:cs="Arial"/>
          <w:noProof/>
          <w:szCs w:val="20"/>
          <w:lang w:val="en-GB"/>
        </w:rPr>
      </w:pPr>
      <w:r w:rsidRPr="006D019A">
        <w:rPr>
          <w:noProof/>
          <w:lang w:val="en-GB" w:eastAsia="en-GB"/>
        </w:rPr>
        <mc:AlternateContent>
          <mc:Choice Requires="wps">
            <w:drawing>
              <wp:anchor distT="4294967294" distB="4294967294" distL="114300" distR="114300" simplePos="0" relativeHeight="251656704" behindDoc="0" locked="0" layoutInCell="1" allowOverlap="1" wp14:anchorId="4162C2C6" wp14:editId="55F719AA">
                <wp:simplePos x="0" y="0"/>
                <wp:positionH relativeFrom="column">
                  <wp:posOffset>0</wp:posOffset>
                </wp:positionH>
                <wp:positionV relativeFrom="paragraph">
                  <wp:posOffset>-1</wp:posOffset>
                </wp:positionV>
                <wp:extent cx="3017520"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3017520"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CF21844" id="Straight Connector 5" o:spid="_x0000_s1026" style="position:absolute;flip:y;z-index:2516567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237.6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" strokecolor="#12263f" strokeweight="1pt">
                <v:stroke joinstyle="miter"/>
              </v:line>
            </w:pict>
          </mc:Fallback>
        </mc:AlternateContent>
      </w:r>
    </w:p>
    <w:p w14:paraId="555AA8BB" w14:textId="77777777" w:rsidR="002E16E7" w:rsidRPr="006D019A" w:rsidRDefault="00740AC8" w:rsidP="00512916">
      <w:pPr>
        <w:pStyle w:val="Heading1"/>
        <w:rPr>
          <w:color w:val="auto"/>
        </w:rPr>
      </w:pPr>
      <w:bookmarkStart w:id="0" w:name="_Toc3885795"/>
      <w:r w:rsidRPr="006D019A">
        <w:rPr>
          <w:color w:val="auto"/>
        </w:rPr>
        <w:t xml:space="preserve">1. </w:t>
      </w:r>
      <w:r w:rsidR="00FE0FF9" w:rsidRPr="006D019A">
        <w:rPr>
          <w:color w:val="auto"/>
        </w:rPr>
        <w:t>Introduction and aims</w:t>
      </w:r>
      <w:bookmarkEnd w:id="0"/>
    </w:p>
    <w:p w14:paraId="1207FA95" w14:textId="77777777" w:rsidR="00FE0FF9" w:rsidRPr="006D019A" w:rsidRDefault="00FE0FF9" w:rsidP="00FE0FF9">
      <w:pPr>
        <w:rPr>
          <w:lang w:val="en-GB"/>
        </w:rPr>
      </w:pPr>
      <w:r w:rsidRPr="006D019A">
        <w:rPr>
          <w:lang w:val="en-GB"/>
        </w:rPr>
        <w:t xml:space="preserve">At </w:t>
      </w:r>
      <w:r w:rsidR="003F3CB7" w:rsidRPr="006D019A">
        <w:rPr>
          <w:rFonts w:cs="Arial"/>
          <w:szCs w:val="20"/>
          <w:shd w:val="clear" w:color="auto" w:fill="FFFFFF"/>
          <w:lang w:val="en-GB"/>
        </w:rPr>
        <w:t>Oakfield</w:t>
      </w:r>
      <w:r w:rsidR="005E462E" w:rsidRPr="006D019A">
        <w:rPr>
          <w:lang w:val="en-GB"/>
        </w:rPr>
        <w:t xml:space="preserve"> we recognis</w:t>
      </w:r>
      <w:r w:rsidRPr="006D019A">
        <w:rPr>
          <w:lang w:val="en-GB"/>
        </w:rPr>
        <w:t xml:space="preserve">e that mobile phones, including smart phones, are an important part of everyday life for our pupils, parents and staff, as well as the wider school community. </w:t>
      </w:r>
    </w:p>
    <w:p w14:paraId="5724E824" w14:textId="77777777" w:rsidR="00FE0FF9" w:rsidRPr="006D019A" w:rsidRDefault="00FE0FF9" w:rsidP="00FE0FF9">
      <w:pPr>
        <w:rPr>
          <w:lang w:val="en-GB"/>
        </w:rPr>
      </w:pPr>
      <w:r w:rsidRPr="006D019A">
        <w:rPr>
          <w:lang w:val="en-GB"/>
        </w:rPr>
        <w:t>Our policy aims to:</w:t>
      </w:r>
    </w:p>
    <w:p w14:paraId="3DEA87E4" w14:textId="77777777" w:rsidR="00FE0FF9" w:rsidRPr="006D019A" w:rsidRDefault="00FE0FF9" w:rsidP="00874312">
      <w:pPr>
        <w:pStyle w:val="4Bulletedcopyblue"/>
        <w:rPr>
          <w:lang w:val="en-GB"/>
        </w:rPr>
      </w:pPr>
      <w:r w:rsidRPr="006D019A">
        <w:rPr>
          <w:lang w:val="en-GB"/>
        </w:rPr>
        <w:t>Promote, and set an example for, safe and responsible phone use</w:t>
      </w:r>
    </w:p>
    <w:p w14:paraId="696C155C" w14:textId="77777777" w:rsidR="00FE0FF9" w:rsidRPr="004D7D50" w:rsidRDefault="00FE0FF9" w:rsidP="00874312">
      <w:pPr>
        <w:pStyle w:val="4Bulletedcopyblue"/>
        <w:rPr>
          <w:lang w:val="en-GB"/>
        </w:rPr>
      </w:pPr>
      <w:r w:rsidRPr="004D7D50">
        <w:rPr>
          <w:lang w:val="en-GB"/>
        </w:rPr>
        <w:t>Set clear guidelines for the use of mobile phones for pupils, staff, parents and volunteers</w:t>
      </w:r>
    </w:p>
    <w:p w14:paraId="727C5AF6" w14:textId="77777777" w:rsidR="00FE0FF9" w:rsidRPr="004D7D50" w:rsidRDefault="00FE0FF9" w:rsidP="00874312">
      <w:pPr>
        <w:pStyle w:val="4Bulletedcopyblue"/>
        <w:rPr>
          <w:lang w:val="en-GB"/>
        </w:rPr>
      </w:pPr>
      <w:r w:rsidRPr="004D7D50">
        <w:rPr>
          <w:lang w:val="en-GB"/>
        </w:rPr>
        <w:t xml:space="preserve">Support the school’s other policies, </w:t>
      </w:r>
      <w:r w:rsidR="003F3CB7" w:rsidRPr="004D7D50">
        <w:rPr>
          <w:lang w:val="en-GB"/>
        </w:rPr>
        <w:t xml:space="preserve">ICT and acceptable internet usage, Online safety and Safeguarding policies. </w:t>
      </w:r>
    </w:p>
    <w:p w14:paraId="27BA88D4" w14:textId="77777777" w:rsidR="00FE0FF9" w:rsidRPr="006D019A" w:rsidRDefault="00FE0FF9" w:rsidP="00FE0FF9">
      <w:pPr>
        <w:rPr>
          <w:lang w:val="en-GB"/>
        </w:rPr>
      </w:pPr>
      <w:r w:rsidRPr="006D019A">
        <w:rPr>
          <w:lang w:val="en-GB"/>
        </w:rPr>
        <w:t>This policy also aims to address some of the challenges posed by mobile phones in school, such as:</w:t>
      </w:r>
    </w:p>
    <w:p w14:paraId="3A1FF16D" w14:textId="77777777" w:rsidR="00FE0FF9" w:rsidRPr="006D019A" w:rsidRDefault="00FE0FF9" w:rsidP="00874312">
      <w:pPr>
        <w:pStyle w:val="4Bulletedcopyblue"/>
        <w:rPr>
          <w:lang w:val="en-GB"/>
        </w:rPr>
      </w:pPr>
      <w:r w:rsidRPr="006D019A">
        <w:rPr>
          <w:lang w:val="en-GB"/>
        </w:rPr>
        <w:t>Risks to child protection</w:t>
      </w:r>
    </w:p>
    <w:p w14:paraId="767DB637" w14:textId="77777777" w:rsidR="00FE0FF9" w:rsidRPr="006D019A" w:rsidRDefault="00FE0FF9" w:rsidP="00874312">
      <w:pPr>
        <w:pStyle w:val="4Bulletedcopyblue"/>
        <w:rPr>
          <w:lang w:val="en-GB"/>
        </w:rPr>
      </w:pPr>
      <w:r w:rsidRPr="006D019A">
        <w:rPr>
          <w:lang w:val="en-GB"/>
        </w:rPr>
        <w:t>Data protection issues</w:t>
      </w:r>
    </w:p>
    <w:p w14:paraId="4FC45118" w14:textId="77777777" w:rsidR="00FE0FF9" w:rsidRPr="006D019A" w:rsidRDefault="00FE0FF9" w:rsidP="00874312">
      <w:pPr>
        <w:pStyle w:val="4Bulletedcopyblue"/>
        <w:rPr>
          <w:lang w:val="en-GB"/>
        </w:rPr>
      </w:pPr>
      <w:r w:rsidRPr="006D019A">
        <w:rPr>
          <w:lang w:val="en-GB"/>
        </w:rPr>
        <w:t>Potential for lesson disruption</w:t>
      </w:r>
    </w:p>
    <w:p w14:paraId="3967DBF6" w14:textId="77777777" w:rsidR="00FE0FF9" w:rsidRPr="006D019A" w:rsidRDefault="00FE0FF9" w:rsidP="00874312">
      <w:pPr>
        <w:pStyle w:val="4Bulletedcopyblue"/>
        <w:rPr>
          <w:lang w:val="en-GB"/>
        </w:rPr>
      </w:pPr>
      <w:r w:rsidRPr="006D019A">
        <w:rPr>
          <w:lang w:val="en-GB"/>
        </w:rPr>
        <w:t>Risk of theft, loss, or damage</w:t>
      </w:r>
    </w:p>
    <w:p w14:paraId="606E48D4" w14:textId="77777777" w:rsidR="00FE0FF9" w:rsidRPr="006D019A" w:rsidRDefault="00FE0FF9" w:rsidP="00874312">
      <w:pPr>
        <w:pStyle w:val="4Bulletedcopyblue"/>
        <w:rPr>
          <w:lang w:val="en-GB"/>
        </w:rPr>
      </w:pPr>
      <w:r w:rsidRPr="006D019A">
        <w:rPr>
          <w:lang w:val="en-GB"/>
        </w:rPr>
        <w:t>Appropriate use of technology in the classroom</w:t>
      </w:r>
    </w:p>
    <w:p w14:paraId="01ECCC67" w14:textId="77777777" w:rsidR="00FE0FF9" w:rsidRPr="006D019A" w:rsidRDefault="00FE0FF9" w:rsidP="00740AC8">
      <w:pPr>
        <w:pStyle w:val="1bodycopy10pt"/>
        <w:rPr>
          <w:lang w:val="en-GB"/>
        </w:rPr>
      </w:pPr>
    </w:p>
    <w:p w14:paraId="746A47A8" w14:textId="77777777" w:rsidR="001B6887" w:rsidRPr="006D019A" w:rsidRDefault="001B6887" w:rsidP="001B6887">
      <w:pPr>
        <w:pStyle w:val="Heading1"/>
        <w:rPr>
          <w:color w:val="auto"/>
        </w:rPr>
      </w:pPr>
      <w:bookmarkStart w:id="1" w:name="_Toc3885796"/>
      <w:r w:rsidRPr="006D019A">
        <w:rPr>
          <w:color w:val="auto"/>
        </w:rPr>
        <w:t>2. Roles and responsibilities</w:t>
      </w:r>
      <w:bookmarkEnd w:id="1"/>
    </w:p>
    <w:p w14:paraId="2C4BF9BC" w14:textId="77777777" w:rsidR="001B6887" w:rsidRPr="006D019A" w:rsidRDefault="001B6887" w:rsidP="001B6887">
      <w:pPr>
        <w:pStyle w:val="Subhead2"/>
        <w:rPr>
          <w:color w:val="auto"/>
          <w:lang w:val="en-GB"/>
        </w:rPr>
      </w:pPr>
      <w:r w:rsidRPr="006D019A">
        <w:rPr>
          <w:color w:val="auto"/>
          <w:lang w:val="en-GB"/>
        </w:rPr>
        <w:t>2.1 Staff</w:t>
      </w:r>
    </w:p>
    <w:p w14:paraId="79B87BE2" w14:textId="77777777" w:rsidR="001B6887" w:rsidRPr="006D019A" w:rsidRDefault="001B6887" w:rsidP="001B6887">
      <w:pPr>
        <w:rPr>
          <w:lang w:val="en-GB"/>
        </w:rPr>
      </w:pPr>
      <w:r w:rsidRPr="006D019A">
        <w:rPr>
          <w:lang w:val="en-GB"/>
        </w:rPr>
        <w:t>All staff</w:t>
      </w:r>
      <w:r w:rsidR="001F1089" w:rsidRPr="006D019A">
        <w:rPr>
          <w:lang w:val="en-GB"/>
        </w:rPr>
        <w:t xml:space="preserve"> (including teachers, support staff, and supply staff)</w:t>
      </w:r>
      <w:r w:rsidRPr="006D019A">
        <w:rPr>
          <w:lang w:val="en-GB"/>
        </w:rPr>
        <w:t xml:space="preserve"> are responsible for enforcing this policy. </w:t>
      </w:r>
    </w:p>
    <w:p w14:paraId="35757E18" w14:textId="77777777" w:rsidR="001B6887" w:rsidRPr="004D7D50" w:rsidRDefault="001B6887" w:rsidP="001B6887">
      <w:pPr>
        <w:rPr>
          <w:lang w:val="en-GB"/>
        </w:rPr>
      </w:pPr>
      <w:r w:rsidRPr="004D7D50">
        <w:rPr>
          <w:lang w:val="en-GB"/>
        </w:rPr>
        <w:t>Volunteers, or anyone else otherwise engaged by the school</w:t>
      </w:r>
      <w:r w:rsidR="001F1089" w:rsidRPr="004D7D50">
        <w:rPr>
          <w:lang w:val="en-GB"/>
        </w:rPr>
        <w:t>,</w:t>
      </w:r>
      <w:r w:rsidRPr="004D7D50">
        <w:rPr>
          <w:lang w:val="en-GB"/>
        </w:rPr>
        <w:t xml:space="preserve"> must alert a member of staff if they witness, or are aware of, a breach of this policy.</w:t>
      </w:r>
    </w:p>
    <w:p w14:paraId="77733542" w14:textId="77777777" w:rsidR="001B6887" w:rsidRPr="006D019A" w:rsidRDefault="001B6887" w:rsidP="001B6887">
      <w:pPr>
        <w:rPr>
          <w:lang w:val="en-GB"/>
        </w:rPr>
      </w:pPr>
      <w:r w:rsidRPr="004D7D50">
        <w:rPr>
          <w:lang w:val="en-GB"/>
        </w:rPr>
        <w:t xml:space="preserve">The </w:t>
      </w:r>
      <w:r w:rsidR="003979CA" w:rsidRPr="004D7D50">
        <w:rPr>
          <w:lang w:val="en-GB"/>
        </w:rPr>
        <w:t>Headteacher and  ICT Leader &amp; E-safety Leader</w:t>
      </w:r>
      <w:r w:rsidRPr="004D7D50">
        <w:rPr>
          <w:lang w:val="en-GB"/>
        </w:rPr>
        <w:t xml:space="preserve"> </w:t>
      </w:r>
      <w:r w:rsidR="005E462E" w:rsidRPr="004D7D50">
        <w:rPr>
          <w:lang w:val="en-GB"/>
        </w:rPr>
        <w:t>is</w:t>
      </w:r>
      <w:r w:rsidRPr="004D7D50">
        <w:rPr>
          <w:lang w:val="en-GB"/>
        </w:rPr>
        <w:t xml:space="preserve"> responsible</w:t>
      </w:r>
      <w:r w:rsidRPr="006D019A">
        <w:rPr>
          <w:lang w:val="en-GB"/>
        </w:rPr>
        <w:t xml:space="preserve"> </w:t>
      </w:r>
      <w:r w:rsidR="006D019A">
        <w:rPr>
          <w:lang w:val="en-GB"/>
        </w:rPr>
        <w:t>for monitoring the policy every year</w:t>
      </w:r>
      <w:r w:rsidRPr="006D019A">
        <w:rPr>
          <w:lang w:val="en-GB"/>
        </w:rPr>
        <w:t xml:space="preserve">, reviewing it, and holding staff and pupils accountable for its implementation. </w:t>
      </w:r>
    </w:p>
    <w:p w14:paraId="19CF1D50" w14:textId="77777777" w:rsidR="001B6887" w:rsidRPr="006D019A" w:rsidRDefault="001B6887" w:rsidP="001B6887">
      <w:pPr>
        <w:pStyle w:val="Subhead2"/>
        <w:rPr>
          <w:color w:val="auto"/>
          <w:lang w:val="en-GB"/>
        </w:rPr>
      </w:pPr>
      <w:r w:rsidRPr="006D019A">
        <w:rPr>
          <w:color w:val="auto"/>
          <w:lang w:val="en-GB"/>
        </w:rPr>
        <w:t>2.2 Governors</w:t>
      </w:r>
    </w:p>
    <w:p w14:paraId="39A4551D" w14:textId="77777777" w:rsidR="003979CA" w:rsidRPr="006D019A" w:rsidRDefault="003979CA" w:rsidP="003979CA">
      <w:pPr>
        <w:pStyle w:val="1bodycopy10pt"/>
        <w:rPr>
          <w:lang w:val="en-GB"/>
        </w:rPr>
      </w:pPr>
      <w:r w:rsidRPr="006D019A">
        <w:rPr>
          <w:lang w:val="en-GB"/>
        </w:rPr>
        <w:t>The governing board has overall responsibility for monitoring this policy and holding the headteacher to account for its implementation.</w:t>
      </w:r>
    </w:p>
    <w:p w14:paraId="70620536" w14:textId="77777777" w:rsidR="003979CA" w:rsidRPr="006D019A" w:rsidRDefault="003979CA" w:rsidP="003979CA">
      <w:pPr>
        <w:pStyle w:val="1bodycopy10pt"/>
        <w:rPr>
          <w:lang w:val="en-GB"/>
        </w:rPr>
      </w:pPr>
      <w:r w:rsidRPr="006D019A">
        <w:rPr>
          <w:lang w:val="en-GB"/>
        </w:rPr>
        <w:lastRenderedPageBreak/>
        <w:t>All governors will:</w:t>
      </w:r>
    </w:p>
    <w:p w14:paraId="7B6ED3FC" w14:textId="77777777" w:rsidR="003979CA" w:rsidRPr="006D019A" w:rsidRDefault="003979CA" w:rsidP="003979CA">
      <w:pPr>
        <w:pStyle w:val="4Bulletedcopyblue"/>
        <w:numPr>
          <w:ilvl w:val="0"/>
          <w:numId w:val="9"/>
        </w:numPr>
        <w:rPr>
          <w:lang w:val="en-GB"/>
        </w:rPr>
      </w:pPr>
      <w:r w:rsidRPr="006D019A">
        <w:rPr>
          <w:lang w:val="en-GB"/>
        </w:rPr>
        <w:t>Ensure that they have read and understand this policy</w:t>
      </w:r>
    </w:p>
    <w:p w14:paraId="65C775FD" w14:textId="77777777" w:rsidR="003979CA" w:rsidRPr="006D019A" w:rsidRDefault="003979CA" w:rsidP="003979CA">
      <w:pPr>
        <w:pStyle w:val="4Bulletedcopyblue"/>
        <w:numPr>
          <w:ilvl w:val="0"/>
          <w:numId w:val="9"/>
        </w:numPr>
        <w:rPr>
          <w:lang w:val="en-GB"/>
        </w:rPr>
      </w:pPr>
      <w:r w:rsidRPr="006D019A">
        <w:rPr>
          <w:lang w:val="en-GB"/>
        </w:rPr>
        <w:t xml:space="preserve">Agree and adhere to the terms on acceptable use of mobile technology. </w:t>
      </w:r>
    </w:p>
    <w:p w14:paraId="30064619" w14:textId="77777777" w:rsidR="001B6887" w:rsidRPr="006D019A" w:rsidRDefault="001B6887" w:rsidP="00740AC8">
      <w:pPr>
        <w:pStyle w:val="1bodycopy10pt"/>
        <w:rPr>
          <w:lang w:val="en-GB"/>
        </w:rPr>
      </w:pPr>
    </w:p>
    <w:p w14:paraId="7BBC0917" w14:textId="77777777" w:rsidR="001B6887" w:rsidRPr="006D019A" w:rsidRDefault="001B6887" w:rsidP="001B6887">
      <w:pPr>
        <w:pStyle w:val="Heading1"/>
        <w:rPr>
          <w:color w:val="auto"/>
        </w:rPr>
      </w:pPr>
      <w:bookmarkStart w:id="2" w:name="_Toc3885797"/>
      <w:r w:rsidRPr="006D019A">
        <w:rPr>
          <w:color w:val="auto"/>
        </w:rPr>
        <w:t>3. Use of mobile phones by staff</w:t>
      </w:r>
      <w:bookmarkEnd w:id="2"/>
    </w:p>
    <w:p w14:paraId="77B5B9A7" w14:textId="77777777" w:rsidR="001B6887" w:rsidRPr="006D019A" w:rsidRDefault="001B6887" w:rsidP="001B6887">
      <w:pPr>
        <w:pStyle w:val="Subhead2"/>
        <w:rPr>
          <w:color w:val="auto"/>
          <w:lang w:val="en-GB"/>
        </w:rPr>
      </w:pPr>
      <w:r w:rsidRPr="006D019A">
        <w:rPr>
          <w:color w:val="auto"/>
          <w:lang w:val="en-GB"/>
        </w:rPr>
        <w:t>3.1 Personal mobile phones</w:t>
      </w:r>
    </w:p>
    <w:p w14:paraId="11A03714" w14:textId="77777777" w:rsidR="001B6887" w:rsidRPr="006D019A" w:rsidRDefault="001B6887" w:rsidP="001B6887">
      <w:pPr>
        <w:rPr>
          <w:lang w:val="en-GB"/>
        </w:rPr>
      </w:pPr>
      <w:r w:rsidRPr="006D019A">
        <w:rPr>
          <w:lang w:val="en-GB"/>
        </w:rPr>
        <w:t xml:space="preserve">Staff (including volunteers, contractors and anyone else otherwise engaged by the school) are not permitted to make or receive calls, or send texts, while </w:t>
      </w:r>
      <w:r w:rsidR="005E462E" w:rsidRPr="006D019A">
        <w:rPr>
          <w:rFonts w:cs="Arial"/>
          <w:szCs w:val="20"/>
          <w:shd w:val="clear" w:color="auto" w:fill="FFFFFF"/>
          <w:lang w:val="en-GB"/>
        </w:rPr>
        <w:t>children are present/</w:t>
      </w:r>
      <w:r w:rsidR="003979CA" w:rsidRPr="006D019A">
        <w:rPr>
          <w:rFonts w:cs="Arial"/>
          <w:szCs w:val="20"/>
          <w:shd w:val="clear" w:color="auto" w:fill="FFFFFF"/>
          <w:lang w:val="en-GB"/>
        </w:rPr>
        <w:t>during contact time</w:t>
      </w:r>
      <w:r w:rsidRPr="006D019A">
        <w:rPr>
          <w:lang w:val="en-GB"/>
        </w:rPr>
        <w:t>. Use of personal mobile phones must be restricted to non-contact time, and to areas of the school where pupils are not present (such as the staff room).</w:t>
      </w:r>
    </w:p>
    <w:p w14:paraId="4A6DB409" w14:textId="77777777" w:rsidR="001B6887" w:rsidRPr="006D019A" w:rsidRDefault="001B6887" w:rsidP="001B6887">
      <w:pPr>
        <w:rPr>
          <w:lang w:val="en-GB"/>
        </w:rPr>
      </w:pPr>
      <w:r w:rsidRPr="006D019A">
        <w:rPr>
          <w:lang w:val="en-GB"/>
        </w:rPr>
        <w:t xml:space="preserve">There may be circumstances in which it’s appropriate for a member of staff to have use of </w:t>
      </w:r>
      <w:r w:rsidR="005E462E" w:rsidRPr="006D019A">
        <w:rPr>
          <w:lang w:val="en-GB"/>
        </w:rPr>
        <w:t>their</w:t>
      </w:r>
      <w:r w:rsidRPr="006D019A">
        <w:rPr>
          <w:lang w:val="en-GB"/>
        </w:rPr>
        <w:t xml:space="preserve"> phone during contact time. For instance:</w:t>
      </w:r>
    </w:p>
    <w:p w14:paraId="6DA098D4" w14:textId="77777777" w:rsidR="001B6887" w:rsidRPr="006D019A" w:rsidRDefault="001B6887" w:rsidP="00874312">
      <w:pPr>
        <w:pStyle w:val="4Bulletedcopyblue"/>
        <w:rPr>
          <w:lang w:val="en-GB"/>
        </w:rPr>
      </w:pPr>
      <w:r w:rsidRPr="006D019A">
        <w:rPr>
          <w:lang w:val="en-GB"/>
        </w:rPr>
        <w:t>For emergency contact by their child, or their child’s school</w:t>
      </w:r>
    </w:p>
    <w:p w14:paraId="4513FBDF" w14:textId="77777777" w:rsidR="001B6887" w:rsidRPr="004D7D50" w:rsidRDefault="001B6887" w:rsidP="00874312">
      <w:pPr>
        <w:pStyle w:val="4Bulletedcopyblue"/>
        <w:rPr>
          <w:lang w:val="en-GB"/>
        </w:rPr>
      </w:pPr>
      <w:r w:rsidRPr="004D7D50">
        <w:rPr>
          <w:lang w:val="en-GB"/>
        </w:rPr>
        <w:t>In the case of acutely ill dependents or family members</w:t>
      </w:r>
    </w:p>
    <w:p w14:paraId="2AB2616C" w14:textId="77777777" w:rsidR="001B6887" w:rsidRPr="004D7D50" w:rsidRDefault="001B6887" w:rsidP="001B6887">
      <w:pPr>
        <w:rPr>
          <w:lang w:val="en-GB"/>
        </w:rPr>
      </w:pPr>
      <w:r w:rsidRPr="004D7D50">
        <w:rPr>
          <w:lang w:val="en-GB"/>
        </w:rPr>
        <w:t xml:space="preserve">The headteacher will decide </w:t>
      </w:r>
      <w:r w:rsidR="001F1089" w:rsidRPr="004D7D50">
        <w:rPr>
          <w:lang w:val="en-GB"/>
        </w:rPr>
        <w:t xml:space="preserve">on a case-by-basis </w:t>
      </w:r>
      <w:r w:rsidRPr="004D7D50">
        <w:rPr>
          <w:lang w:val="en-GB"/>
        </w:rPr>
        <w:t xml:space="preserve">whether </w:t>
      </w:r>
      <w:r w:rsidR="001F1089" w:rsidRPr="004D7D50">
        <w:rPr>
          <w:lang w:val="en-GB"/>
        </w:rPr>
        <w:t xml:space="preserve">to allow for </w:t>
      </w:r>
      <w:r w:rsidRPr="004D7D50">
        <w:rPr>
          <w:lang w:val="en-GB"/>
        </w:rPr>
        <w:t>spec</w:t>
      </w:r>
      <w:r w:rsidR="001F1089" w:rsidRPr="004D7D50">
        <w:rPr>
          <w:lang w:val="en-GB"/>
        </w:rPr>
        <w:t>ial arrangements</w:t>
      </w:r>
      <w:r w:rsidRPr="004D7D50">
        <w:rPr>
          <w:lang w:val="en-GB"/>
        </w:rPr>
        <w:t xml:space="preserve">. </w:t>
      </w:r>
    </w:p>
    <w:p w14:paraId="185023AF" w14:textId="77777777" w:rsidR="003979CA" w:rsidRPr="004D7D50" w:rsidRDefault="001B6887" w:rsidP="001B6887">
      <w:pPr>
        <w:rPr>
          <w:lang w:val="en-GB"/>
        </w:rPr>
      </w:pPr>
      <w:r w:rsidRPr="004D7D50">
        <w:rPr>
          <w:lang w:val="en-GB"/>
        </w:rPr>
        <w:t xml:space="preserve">If special arrangements are not deemed necessary, school staff can use the school office number </w:t>
      </w:r>
    </w:p>
    <w:p w14:paraId="5575B3EF" w14:textId="77777777" w:rsidR="001B6887" w:rsidRPr="00A55E03" w:rsidRDefault="003979CA" w:rsidP="001B6887">
      <w:pPr>
        <w:rPr>
          <w:lang w:val="en-GB"/>
        </w:rPr>
      </w:pPr>
      <w:r w:rsidRPr="00A55E03">
        <w:rPr>
          <w:rFonts w:cs="Arial"/>
          <w:shd w:val="clear" w:color="auto" w:fill="FFFFFF"/>
          <w:lang w:val="en-GB"/>
        </w:rPr>
        <w:t>01372 374781</w:t>
      </w:r>
      <w:r w:rsidR="001B6887" w:rsidRPr="00A55E03">
        <w:rPr>
          <w:lang w:val="en-GB"/>
        </w:rPr>
        <w:t xml:space="preserve"> as a point of emergency contact.</w:t>
      </w:r>
    </w:p>
    <w:p w14:paraId="1F84BCFB" w14:textId="77777777" w:rsidR="001B6887" w:rsidRPr="00A55E03" w:rsidRDefault="001B6887" w:rsidP="001B6887">
      <w:pPr>
        <w:pStyle w:val="Subhead2"/>
        <w:rPr>
          <w:color w:val="auto"/>
          <w:lang w:val="en-GB"/>
        </w:rPr>
      </w:pPr>
      <w:r w:rsidRPr="00A55E03">
        <w:rPr>
          <w:color w:val="auto"/>
          <w:lang w:val="en-GB"/>
        </w:rPr>
        <w:t>3.2 Data protection</w:t>
      </w:r>
    </w:p>
    <w:p w14:paraId="4252A4E7" w14:textId="41B7A6FE" w:rsidR="001B6887" w:rsidRPr="00A55E03" w:rsidRDefault="002F15E8" w:rsidP="001B6887">
      <w:pPr>
        <w:rPr>
          <w:lang w:val="en-GB"/>
        </w:rPr>
      </w:pPr>
      <w:r w:rsidRPr="00A55E03">
        <w:rPr>
          <w:lang w:val="en-GB"/>
        </w:rPr>
        <w:t>Staff must not use their personal mobile phones to process personal data, or any other confidential school information, including entering such data into generative artificial intelligence (AI) tools such as chatbots (e.g. ChatGPT and Google Bard).</w:t>
      </w:r>
      <w:r w:rsidR="001B6887" w:rsidRPr="00A55E03">
        <w:rPr>
          <w:lang w:val="en-GB"/>
        </w:rPr>
        <w:t xml:space="preserve"> </w:t>
      </w:r>
    </w:p>
    <w:p w14:paraId="778D02D6" w14:textId="77777777" w:rsidR="005D1ED7" w:rsidRPr="004D7D50" w:rsidRDefault="005D1ED7" w:rsidP="001B6887">
      <w:pPr>
        <w:rPr>
          <w:lang w:val="en-GB"/>
        </w:rPr>
      </w:pPr>
      <w:r w:rsidRPr="00A55E03">
        <w:rPr>
          <w:lang w:val="en-GB"/>
        </w:rPr>
        <w:t xml:space="preserve">Email exception:  School email accounts may be accessed via </w:t>
      </w:r>
      <w:proofErr w:type="spellStart"/>
      <w:r w:rsidRPr="00A55E03">
        <w:rPr>
          <w:lang w:val="en-GB"/>
        </w:rPr>
        <w:t>peronal</w:t>
      </w:r>
      <w:proofErr w:type="spellEnd"/>
      <w:r w:rsidRPr="00A55E03">
        <w:rPr>
          <w:lang w:val="en-GB"/>
        </w:rPr>
        <w:t xml:space="preserve"> phones which are protected by sign in pin/ personal recognition system</w:t>
      </w:r>
      <w:r w:rsidRPr="004D7D50">
        <w:rPr>
          <w:lang w:val="en-GB"/>
        </w:rPr>
        <w:t xml:space="preserve">. </w:t>
      </w:r>
    </w:p>
    <w:p w14:paraId="77B2D289" w14:textId="77777777" w:rsidR="001B6887" w:rsidRPr="004D7D50" w:rsidRDefault="003979CA" w:rsidP="001B6887">
      <w:pPr>
        <w:pStyle w:val="Caption1"/>
        <w:rPr>
          <w:i w:val="0"/>
          <w:color w:val="auto"/>
          <w:lang w:val="en-GB"/>
        </w:rPr>
      </w:pPr>
      <w:r w:rsidRPr="004D7D50">
        <w:rPr>
          <w:i w:val="0"/>
          <w:color w:val="auto"/>
          <w:lang w:val="en-GB"/>
        </w:rPr>
        <w:t>M</w:t>
      </w:r>
      <w:r w:rsidR="001B6887" w:rsidRPr="004D7D50">
        <w:rPr>
          <w:i w:val="0"/>
          <w:color w:val="auto"/>
          <w:lang w:val="en-GB"/>
        </w:rPr>
        <w:t>ore detailed guidance o</w:t>
      </w:r>
      <w:r w:rsidRPr="004D7D50">
        <w:rPr>
          <w:i w:val="0"/>
          <w:color w:val="auto"/>
          <w:lang w:val="en-GB"/>
        </w:rPr>
        <w:t xml:space="preserve">n data protection can be found on our data protection as well as </w:t>
      </w:r>
      <w:r w:rsidR="00AF6945" w:rsidRPr="004D7D50">
        <w:rPr>
          <w:i w:val="0"/>
          <w:color w:val="auto"/>
          <w:lang w:val="en-GB"/>
        </w:rPr>
        <w:t>ICT and acceptable internet usage policy.</w:t>
      </w:r>
      <w:r w:rsidRPr="004D7D50">
        <w:rPr>
          <w:i w:val="0"/>
          <w:color w:val="auto"/>
          <w:lang w:val="en-GB"/>
        </w:rPr>
        <w:t xml:space="preserve"> </w:t>
      </w:r>
    </w:p>
    <w:p w14:paraId="2243C948" w14:textId="77777777" w:rsidR="001B6887" w:rsidRPr="006D019A" w:rsidRDefault="001B6887" w:rsidP="001B6887">
      <w:pPr>
        <w:pStyle w:val="Subhead2"/>
        <w:rPr>
          <w:color w:val="auto"/>
          <w:lang w:val="en-GB"/>
        </w:rPr>
      </w:pPr>
      <w:r w:rsidRPr="004D7D50">
        <w:rPr>
          <w:color w:val="auto"/>
          <w:lang w:val="en-GB"/>
        </w:rPr>
        <w:t>3.3 Safeguarding</w:t>
      </w:r>
    </w:p>
    <w:p w14:paraId="1D8D9E35" w14:textId="77777777" w:rsidR="001B6887" w:rsidRPr="006D019A" w:rsidRDefault="001B6887" w:rsidP="001B6887">
      <w:pPr>
        <w:rPr>
          <w:lang w:val="en-GB"/>
        </w:rPr>
      </w:pPr>
      <w:r w:rsidRPr="008C5E03">
        <w:rPr>
          <w:lang w:val="en-GB"/>
        </w:rPr>
        <w:t>Staff must refrain from giving their personal contact details to parents or pupils, including connecting through social media and messaging apps.</w:t>
      </w:r>
      <w:r w:rsidRPr="006D019A">
        <w:rPr>
          <w:lang w:val="en-GB"/>
        </w:rPr>
        <w:t xml:space="preserve"> </w:t>
      </w:r>
    </w:p>
    <w:p w14:paraId="5CFB22EE" w14:textId="77777777" w:rsidR="001B6887" w:rsidRPr="004D7D50" w:rsidRDefault="001B6887" w:rsidP="001B6887">
      <w:pPr>
        <w:rPr>
          <w:lang w:val="en-GB"/>
        </w:rPr>
      </w:pPr>
      <w:r w:rsidRPr="006D019A">
        <w:rPr>
          <w:lang w:val="en-GB"/>
        </w:rPr>
        <w:t xml:space="preserve">Staff must </w:t>
      </w:r>
      <w:r w:rsidRPr="004D7D50">
        <w:rPr>
          <w:lang w:val="en-GB"/>
        </w:rPr>
        <w:t xml:space="preserve">avoid publicising their contact details on any social media platform or website, to avoid unwanted contact by parents or pupils. </w:t>
      </w:r>
    </w:p>
    <w:p w14:paraId="2977EFD6" w14:textId="77777777" w:rsidR="001B6887" w:rsidRPr="004D7D50" w:rsidRDefault="002A4AE7" w:rsidP="001B6887">
      <w:pPr>
        <w:pStyle w:val="Caption1"/>
        <w:rPr>
          <w:i w:val="0"/>
          <w:color w:val="auto"/>
          <w:lang w:val="en-GB"/>
        </w:rPr>
      </w:pPr>
      <w:r w:rsidRPr="004D7D50">
        <w:rPr>
          <w:i w:val="0"/>
          <w:color w:val="auto"/>
          <w:lang w:val="en-GB"/>
        </w:rPr>
        <w:t xml:space="preserve">More details about using social media and parental contact can be found in our ICT and </w:t>
      </w:r>
      <w:proofErr w:type="spellStart"/>
      <w:r w:rsidRPr="004D7D50">
        <w:rPr>
          <w:i w:val="0"/>
          <w:color w:val="auto"/>
          <w:lang w:val="en-GB"/>
        </w:rPr>
        <w:t>ecceptable</w:t>
      </w:r>
      <w:proofErr w:type="spellEnd"/>
      <w:r w:rsidRPr="004D7D50">
        <w:rPr>
          <w:i w:val="0"/>
          <w:color w:val="auto"/>
          <w:lang w:val="en-GB"/>
        </w:rPr>
        <w:t xml:space="preserve"> usage policy, </w:t>
      </w:r>
      <w:r w:rsidR="0064295C" w:rsidRPr="004D7D50">
        <w:rPr>
          <w:i w:val="0"/>
          <w:color w:val="auto"/>
          <w:lang w:val="en-GB"/>
        </w:rPr>
        <w:t xml:space="preserve">(appendix 1). </w:t>
      </w:r>
    </w:p>
    <w:p w14:paraId="7938A361" w14:textId="77777777" w:rsidR="001B6887" w:rsidRPr="004D7D50" w:rsidRDefault="001B6887" w:rsidP="001B6887">
      <w:pPr>
        <w:rPr>
          <w:b/>
          <w:lang w:val="en-GB"/>
        </w:rPr>
      </w:pPr>
      <w:r w:rsidRPr="004D7D50">
        <w:rPr>
          <w:b/>
          <w:lang w:val="en-GB"/>
        </w:rPr>
        <w:t>Staff must not use their mobile phones to take photographs or recordings of pupils, their work, or anything else which could identify a pupil. If it’s necessary to take photos or recordings as part of a lesson</w:t>
      </w:r>
      <w:r w:rsidR="001F1089" w:rsidRPr="004D7D50">
        <w:rPr>
          <w:b/>
          <w:lang w:val="en-GB"/>
        </w:rPr>
        <w:t>/school trip/activity</w:t>
      </w:r>
      <w:r w:rsidRPr="004D7D50">
        <w:rPr>
          <w:b/>
          <w:lang w:val="en-GB"/>
        </w:rPr>
        <w:t xml:space="preserve">, this </w:t>
      </w:r>
      <w:r w:rsidR="00EA3F75" w:rsidRPr="004D7D50">
        <w:rPr>
          <w:b/>
          <w:lang w:val="en-GB"/>
        </w:rPr>
        <w:t xml:space="preserve">must </w:t>
      </w:r>
      <w:r w:rsidRPr="004D7D50">
        <w:rPr>
          <w:b/>
          <w:lang w:val="en-GB"/>
        </w:rPr>
        <w:t xml:space="preserve">be done using school equipment. </w:t>
      </w:r>
    </w:p>
    <w:p w14:paraId="0CE0BAC0" w14:textId="77777777" w:rsidR="001B6887" w:rsidRPr="004D7D50" w:rsidRDefault="00FD3290" w:rsidP="001B6887">
      <w:pPr>
        <w:pStyle w:val="Caption1"/>
        <w:rPr>
          <w:i w:val="0"/>
          <w:color w:val="auto"/>
          <w:lang w:val="en-GB"/>
        </w:rPr>
      </w:pPr>
      <w:r w:rsidRPr="004D7D50">
        <w:rPr>
          <w:i w:val="0"/>
          <w:color w:val="auto"/>
          <w:lang w:val="en-GB"/>
        </w:rPr>
        <w:t xml:space="preserve">Staff may access the internet via school’s </w:t>
      </w:r>
      <w:proofErr w:type="spellStart"/>
      <w:r w:rsidRPr="004D7D50">
        <w:rPr>
          <w:i w:val="0"/>
          <w:color w:val="auto"/>
          <w:lang w:val="en-GB"/>
        </w:rPr>
        <w:t>wifi</w:t>
      </w:r>
      <w:proofErr w:type="spellEnd"/>
      <w:r w:rsidRPr="004D7D50">
        <w:rPr>
          <w:i w:val="0"/>
          <w:color w:val="auto"/>
          <w:lang w:val="en-GB"/>
        </w:rPr>
        <w:t xml:space="preserve"> system.  Apps and usage is subject to Pupil Filtering controls and they are not able to access the network via personal devices. </w:t>
      </w:r>
    </w:p>
    <w:p w14:paraId="24690AA1" w14:textId="77777777" w:rsidR="001B6887" w:rsidRPr="006D019A" w:rsidRDefault="001B6887" w:rsidP="001B6887">
      <w:pPr>
        <w:pStyle w:val="Subhead2"/>
        <w:rPr>
          <w:color w:val="auto"/>
          <w:lang w:val="en-GB"/>
        </w:rPr>
      </w:pPr>
      <w:r w:rsidRPr="004D7D50">
        <w:rPr>
          <w:color w:val="auto"/>
          <w:lang w:val="en-GB"/>
        </w:rPr>
        <w:t>3.4 Using personal mobiles for work purposes</w:t>
      </w:r>
    </w:p>
    <w:p w14:paraId="6CC982C6" w14:textId="77777777" w:rsidR="001B6887" w:rsidRPr="006D019A" w:rsidRDefault="001B6887" w:rsidP="001B6887">
      <w:pPr>
        <w:rPr>
          <w:lang w:val="en-GB"/>
        </w:rPr>
      </w:pPr>
      <w:r w:rsidRPr="006D019A">
        <w:rPr>
          <w:lang w:val="en-GB"/>
        </w:rPr>
        <w:t>In some circumstances, it may be appropriate for staff to use personal mobile phones for work. Such circumstances may include, but aren’t limited to:</w:t>
      </w:r>
    </w:p>
    <w:p w14:paraId="09AAE04B" w14:textId="77777777" w:rsidR="001B6887" w:rsidRPr="006D019A" w:rsidRDefault="001B6887" w:rsidP="001B6887">
      <w:pPr>
        <w:pStyle w:val="4Bulletedcopyblue"/>
        <w:rPr>
          <w:lang w:val="en-GB"/>
        </w:rPr>
      </w:pPr>
      <w:r w:rsidRPr="006D019A">
        <w:rPr>
          <w:lang w:val="en-GB"/>
        </w:rPr>
        <w:t>Emergency evacuations</w:t>
      </w:r>
    </w:p>
    <w:p w14:paraId="7B6B422F" w14:textId="77777777" w:rsidR="001B6887" w:rsidRPr="006D019A" w:rsidRDefault="001B6887" w:rsidP="001B6887">
      <w:pPr>
        <w:pStyle w:val="4Bulletedcopyblue"/>
        <w:rPr>
          <w:lang w:val="en-GB"/>
        </w:rPr>
      </w:pPr>
      <w:r w:rsidRPr="006D019A">
        <w:rPr>
          <w:lang w:val="en-GB"/>
        </w:rPr>
        <w:lastRenderedPageBreak/>
        <w:t>Supervising off-site trips</w:t>
      </w:r>
    </w:p>
    <w:p w14:paraId="5CD6F3F7" w14:textId="77777777" w:rsidR="001B6887" w:rsidRPr="004D7D50" w:rsidRDefault="001B6887" w:rsidP="001B6887">
      <w:pPr>
        <w:pStyle w:val="4Bulletedcopyblue"/>
        <w:rPr>
          <w:lang w:val="en-GB"/>
        </w:rPr>
      </w:pPr>
      <w:r w:rsidRPr="004D7D50">
        <w:rPr>
          <w:lang w:val="en-GB"/>
        </w:rPr>
        <w:t>Supervising residential visits</w:t>
      </w:r>
    </w:p>
    <w:p w14:paraId="3D5A4457" w14:textId="77777777" w:rsidR="001B6887" w:rsidRPr="004D7D50" w:rsidRDefault="0037104C" w:rsidP="001B6887">
      <w:pPr>
        <w:pStyle w:val="Caption1"/>
        <w:rPr>
          <w:i w:val="0"/>
          <w:color w:val="auto"/>
          <w:lang w:val="en-GB"/>
        </w:rPr>
      </w:pPr>
      <w:r w:rsidRPr="004D7D50">
        <w:rPr>
          <w:i w:val="0"/>
          <w:color w:val="auto"/>
          <w:lang w:val="en-GB"/>
        </w:rPr>
        <w:t>S</w:t>
      </w:r>
      <w:r w:rsidR="001B6887" w:rsidRPr="004D7D50">
        <w:rPr>
          <w:i w:val="0"/>
          <w:color w:val="auto"/>
          <w:lang w:val="en-GB"/>
        </w:rPr>
        <w:t xml:space="preserve">taff </w:t>
      </w:r>
      <w:r w:rsidRPr="004D7D50">
        <w:rPr>
          <w:i w:val="0"/>
          <w:color w:val="auto"/>
          <w:lang w:val="en-GB"/>
        </w:rPr>
        <w:t xml:space="preserve"> are allowed </w:t>
      </w:r>
      <w:r w:rsidR="001B6887" w:rsidRPr="004D7D50">
        <w:rPr>
          <w:i w:val="0"/>
          <w:color w:val="auto"/>
          <w:lang w:val="en-GB"/>
        </w:rPr>
        <w:t>to use personal mobile phones when supervising residential visits or school trips</w:t>
      </w:r>
      <w:r w:rsidR="006D019A" w:rsidRPr="004D7D50">
        <w:rPr>
          <w:i w:val="0"/>
          <w:color w:val="auto"/>
          <w:lang w:val="en-GB"/>
        </w:rPr>
        <w:t xml:space="preserve">. </w:t>
      </w:r>
      <w:r w:rsidRPr="004D7D50">
        <w:rPr>
          <w:i w:val="0"/>
          <w:color w:val="auto"/>
          <w:lang w:val="en-GB"/>
        </w:rPr>
        <w:t xml:space="preserve">Staff and parent volunteers are </w:t>
      </w:r>
      <w:proofErr w:type="spellStart"/>
      <w:r w:rsidRPr="004D7D50">
        <w:rPr>
          <w:i w:val="0"/>
          <w:color w:val="auto"/>
          <w:lang w:val="en-GB"/>
        </w:rPr>
        <w:t>are</w:t>
      </w:r>
      <w:proofErr w:type="spellEnd"/>
      <w:r w:rsidRPr="004D7D50">
        <w:rPr>
          <w:i w:val="0"/>
          <w:color w:val="auto"/>
          <w:lang w:val="en-GB"/>
        </w:rPr>
        <w:t xml:space="preserve"> required to share their contact details on the relevant risk assessments. </w:t>
      </w:r>
    </w:p>
    <w:p w14:paraId="4AFC8FE0" w14:textId="77777777" w:rsidR="001B6887" w:rsidRPr="004D7D50" w:rsidRDefault="001B6887" w:rsidP="001B6887">
      <w:pPr>
        <w:rPr>
          <w:lang w:val="en-GB"/>
        </w:rPr>
      </w:pPr>
      <w:r w:rsidRPr="004D7D50">
        <w:rPr>
          <w:lang w:val="en-GB"/>
        </w:rPr>
        <w:t>In these circumstances, staff will:</w:t>
      </w:r>
    </w:p>
    <w:p w14:paraId="56286F26" w14:textId="77777777" w:rsidR="001B6887" w:rsidRPr="006D019A" w:rsidRDefault="001B6887" w:rsidP="001B6887">
      <w:pPr>
        <w:pStyle w:val="4Bulletedcopyblue"/>
        <w:rPr>
          <w:lang w:val="en-GB"/>
        </w:rPr>
      </w:pPr>
      <w:r w:rsidRPr="004D7D50">
        <w:rPr>
          <w:lang w:val="en-GB"/>
        </w:rPr>
        <w:t>Use their mobile phones in</w:t>
      </w:r>
      <w:r w:rsidRPr="006D019A">
        <w:rPr>
          <w:lang w:val="en-GB"/>
        </w:rPr>
        <w:t xml:space="preserve"> an appropriate and professional manner, in line with our staff code of conduct</w:t>
      </w:r>
    </w:p>
    <w:p w14:paraId="683CD86C" w14:textId="77777777" w:rsidR="001B6887" w:rsidRPr="006D019A" w:rsidRDefault="001B6887" w:rsidP="001B6887">
      <w:pPr>
        <w:pStyle w:val="4Bulletedcopyblue"/>
        <w:rPr>
          <w:lang w:val="en-GB"/>
        </w:rPr>
      </w:pPr>
      <w:r w:rsidRPr="006D019A">
        <w:rPr>
          <w:lang w:val="en-GB"/>
        </w:rPr>
        <w:t>Not use their phones to take photographs</w:t>
      </w:r>
      <w:r w:rsidR="001F1089" w:rsidRPr="006D019A">
        <w:rPr>
          <w:lang w:val="en-GB"/>
        </w:rPr>
        <w:t xml:space="preserve"> or recordings of pupils, their work, or anything else which could identify a pupil</w:t>
      </w:r>
    </w:p>
    <w:p w14:paraId="01479C5A" w14:textId="77777777" w:rsidR="001B6887" w:rsidRPr="006D019A" w:rsidRDefault="001B6887" w:rsidP="001B6887">
      <w:pPr>
        <w:pStyle w:val="4Bulletedcopyblue"/>
        <w:rPr>
          <w:lang w:val="en-GB"/>
        </w:rPr>
      </w:pPr>
      <w:r w:rsidRPr="006D019A">
        <w:rPr>
          <w:lang w:val="en-GB"/>
        </w:rPr>
        <w:t xml:space="preserve">Refrain from using their phones </w:t>
      </w:r>
      <w:r w:rsidR="006D019A">
        <w:rPr>
          <w:lang w:val="en-GB"/>
        </w:rPr>
        <w:t xml:space="preserve">to contact parents. </w:t>
      </w:r>
      <w:r w:rsidR="006D019A" w:rsidRPr="008C5E03">
        <w:rPr>
          <w:lang w:val="en-GB"/>
        </w:rPr>
        <w:t>If possible</w:t>
      </w:r>
      <w:r w:rsidRPr="008C5E03">
        <w:rPr>
          <w:lang w:val="en-GB"/>
        </w:rPr>
        <w:t xml:space="preserve">, contact </w:t>
      </w:r>
      <w:r w:rsidR="006D019A" w:rsidRPr="008C5E03">
        <w:rPr>
          <w:lang w:val="en-GB"/>
        </w:rPr>
        <w:t xml:space="preserve">should first be </w:t>
      </w:r>
      <w:r w:rsidRPr="008C5E03">
        <w:rPr>
          <w:lang w:val="en-GB"/>
        </w:rPr>
        <w:t>made</w:t>
      </w:r>
      <w:r w:rsidRPr="006D019A">
        <w:rPr>
          <w:lang w:val="en-GB"/>
        </w:rPr>
        <w:t xml:space="preserve"> via the school office</w:t>
      </w:r>
    </w:p>
    <w:p w14:paraId="3345D880" w14:textId="77777777" w:rsidR="001B6887" w:rsidRPr="006D019A" w:rsidRDefault="001B6887" w:rsidP="001B6887">
      <w:pPr>
        <w:pStyle w:val="Subhead2"/>
        <w:rPr>
          <w:color w:val="auto"/>
          <w:lang w:val="en-GB"/>
        </w:rPr>
      </w:pPr>
      <w:r w:rsidRPr="006D019A">
        <w:rPr>
          <w:color w:val="auto"/>
          <w:lang w:val="en-GB"/>
        </w:rPr>
        <w:t>3.5 Work phones</w:t>
      </w:r>
    </w:p>
    <w:p w14:paraId="198F7BFF" w14:textId="77777777" w:rsidR="001B6887" w:rsidRPr="006D019A" w:rsidRDefault="001B6887" w:rsidP="001B6887">
      <w:pPr>
        <w:rPr>
          <w:lang w:val="en-GB"/>
        </w:rPr>
      </w:pPr>
      <w:r w:rsidRPr="006D019A">
        <w:rPr>
          <w:lang w:val="en-GB"/>
        </w:rPr>
        <w:t>Some members of staff are provided with a mobile phone by the school for work purposes.</w:t>
      </w:r>
    </w:p>
    <w:p w14:paraId="3094AE48" w14:textId="77777777" w:rsidR="001B6887" w:rsidRPr="006D019A" w:rsidRDefault="001B6887" w:rsidP="001B6887">
      <w:pPr>
        <w:rPr>
          <w:lang w:val="en-GB"/>
        </w:rPr>
      </w:pPr>
      <w:r w:rsidRPr="006D019A">
        <w:rPr>
          <w:lang w:val="en-GB"/>
        </w:rPr>
        <w:t xml:space="preserve">Only authorised staff are permitted to use school phones, and access to the phone must not be provided to anyone without authorisation. </w:t>
      </w:r>
    </w:p>
    <w:p w14:paraId="52EECAAC" w14:textId="77777777" w:rsidR="001B6887" w:rsidRPr="006D019A" w:rsidRDefault="001B6887" w:rsidP="001B6887">
      <w:pPr>
        <w:rPr>
          <w:lang w:val="en-GB"/>
        </w:rPr>
      </w:pPr>
      <w:r w:rsidRPr="006D019A">
        <w:rPr>
          <w:lang w:val="en-GB"/>
        </w:rPr>
        <w:t>Staff must:</w:t>
      </w:r>
    </w:p>
    <w:p w14:paraId="2DE207C2" w14:textId="77777777" w:rsidR="001B6887" w:rsidRPr="006D019A" w:rsidRDefault="001B6887" w:rsidP="001B6887">
      <w:pPr>
        <w:pStyle w:val="4Bulletedcopyblue"/>
        <w:rPr>
          <w:lang w:val="en-GB"/>
        </w:rPr>
      </w:pPr>
      <w:r w:rsidRPr="006D019A">
        <w:rPr>
          <w:lang w:val="en-GB"/>
        </w:rPr>
        <w:t>Only use phone functions for work purposes, including making/receiving calls, sending/receiving emails or other communications, or using the internet</w:t>
      </w:r>
    </w:p>
    <w:p w14:paraId="53506269" w14:textId="77777777" w:rsidR="001B6887" w:rsidRPr="006D019A" w:rsidRDefault="001B6887" w:rsidP="001B6887">
      <w:pPr>
        <w:pStyle w:val="4Bulletedcopyblue"/>
        <w:rPr>
          <w:lang w:val="en-GB"/>
        </w:rPr>
      </w:pPr>
      <w:r w:rsidRPr="006D019A">
        <w:rPr>
          <w:lang w:val="en-GB"/>
        </w:rPr>
        <w:t>Ensure that communication or conduct linked to the device is appropriate and professional at all times, in line with our staff code of conduct.</w:t>
      </w:r>
    </w:p>
    <w:p w14:paraId="4DDC342E" w14:textId="77777777" w:rsidR="001B6887" w:rsidRPr="006D019A" w:rsidRDefault="001B6887" w:rsidP="001B6887">
      <w:pPr>
        <w:pStyle w:val="Subhead2"/>
        <w:rPr>
          <w:color w:val="auto"/>
          <w:lang w:val="en-GB"/>
        </w:rPr>
      </w:pPr>
      <w:r w:rsidRPr="006D019A">
        <w:rPr>
          <w:color w:val="auto"/>
          <w:lang w:val="en-GB"/>
        </w:rPr>
        <w:t>3.6 Sanctions</w:t>
      </w:r>
    </w:p>
    <w:p w14:paraId="13CAA0FB" w14:textId="77777777" w:rsidR="001B6887" w:rsidRPr="006D019A" w:rsidRDefault="001B6887" w:rsidP="001B6887">
      <w:pPr>
        <w:rPr>
          <w:lang w:val="en-GB"/>
        </w:rPr>
      </w:pPr>
      <w:r w:rsidRPr="006D019A">
        <w:rPr>
          <w:lang w:val="en-GB"/>
        </w:rPr>
        <w:t xml:space="preserve">Staff that fail to adhere to this policy may face disciplinary action. </w:t>
      </w:r>
    </w:p>
    <w:p w14:paraId="5F8E6F9C" w14:textId="77777777" w:rsidR="001B6887" w:rsidRPr="006D019A" w:rsidRDefault="001B6887" w:rsidP="001B6887">
      <w:pPr>
        <w:rPr>
          <w:lang w:val="en-GB"/>
        </w:rPr>
      </w:pPr>
      <w:r w:rsidRPr="006D019A">
        <w:rPr>
          <w:lang w:val="en-GB"/>
        </w:rPr>
        <w:t xml:space="preserve">See the school’s staff disciplinary policy for more information. </w:t>
      </w:r>
    </w:p>
    <w:p w14:paraId="765C96E0" w14:textId="77777777" w:rsidR="001B6887" w:rsidRPr="006D019A" w:rsidRDefault="001B6887" w:rsidP="00740AC8">
      <w:pPr>
        <w:pStyle w:val="1bodycopy10pt"/>
        <w:rPr>
          <w:lang w:val="en-GB"/>
        </w:rPr>
      </w:pPr>
    </w:p>
    <w:p w14:paraId="5914FC18" w14:textId="77777777" w:rsidR="001B6887" w:rsidRPr="006D019A" w:rsidRDefault="001B6887" w:rsidP="00793ADF">
      <w:pPr>
        <w:pStyle w:val="Heading1"/>
        <w:rPr>
          <w:color w:val="auto"/>
        </w:rPr>
      </w:pPr>
      <w:bookmarkStart w:id="3" w:name="_Toc3885798"/>
      <w:r w:rsidRPr="006D019A">
        <w:rPr>
          <w:color w:val="auto"/>
        </w:rPr>
        <w:t>4. Use of mobile phones by pupils</w:t>
      </w:r>
      <w:bookmarkEnd w:id="3"/>
    </w:p>
    <w:p w14:paraId="15181424" w14:textId="77777777" w:rsidR="00793ADF" w:rsidRPr="006D019A" w:rsidRDefault="00AF5F16" w:rsidP="00740AC8">
      <w:pPr>
        <w:pStyle w:val="1bodycopy10pt"/>
        <w:rPr>
          <w:lang w:val="en-GB"/>
        </w:rPr>
      </w:pPr>
      <w:r w:rsidRPr="006D019A">
        <w:rPr>
          <w:lang w:val="en-GB"/>
        </w:rPr>
        <w:t xml:space="preserve">See section 8  and appendices 1 &amp; 2 of our Online Safety policy. </w:t>
      </w:r>
    </w:p>
    <w:p w14:paraId="57C96060" w14:textId="77777777" w:rsidR="00793ADF" w:rsidRPr="006D019A" w:rsidRDefault="00793ADF" w:rsidP="00740AC8">
      <w:pPr>
        <w:pStyle w:val="1bodycopy10pt"/>
        <w:rPr>
          <w:lang w:val="en-GB"/>
        </w:rPr>
      </w:pPr>
    </w:p>
    <w:p w14:paraId="63831EA9" w14:textId="77777777" w:rsidR="00793ADF" w:rsidRPr="006D019A" w:rsidRDefault="00793ADF" w:rsidP="00793ADF">
      <w:pPr>
        <w:pStyle w:val="Heading1"/>
        <w:rPr>
          <w:color w:val="auto"/>
        </w:rPr>
      </w:pPr>
      <w:bookmarkStart w:id="4" w:name="_Toc3885799"/>
      <w:r w:rsidRPr="006D019A">
        <w:rPr>
          <w:color w:val="auto"/>
        </w:rPr>
        <w:t>5. Use of mobile phones by parents, volunteers and visitors</w:t>
      </w:r>
      <w:bookmarkEnd w:id="4"/>
    </w:p>
    <w:p w14:paraId="383C26CA" w14:textId="77777777" w:rsidR="00793ADF" w:rsidRPr="006D019A" w:rsidRDefault="00793ADF" w:rsidP="00793ADF">
      <w:pPr>
        <w:rPr>
          <w:lang w:val="en-GB"/>
        </w:rPr>
      </w:pPr>
      <w:r w:rsidRPr="006D019A">
        <w:rPr>
          <w:lang w:val="en-GB"/>
        </w:rPr>
        <w:t>Parents, visitors and volunteers (including governors and contractors) must adhere to this policy as it relates to staff if they are on the school site during the school day.</w:t>
      </w:r>
    </w:p>
    <w:p w14:paraId="76A8F4B6" w14:textId="77777777" w:rsidR="00793ADF" w:rsidRPr="006D019A" w:rsidRDefault="00793ADF" w:rsidP="00793ADF">
      <w:pPr>
        <w:rPr>
          <w:lang w:val="en-GB"/>
        </w:rPr>
      </w:pPr>
      <w:r w:rsidRPr="006D019A">
        <w:rPr>
          <w:lang w:val="en-GB"/>
        </w:rPr>
        <w:t>This means:</w:t>
      </w:r>
    </w:p>
    <w:p w14:paraId="4AC0E872" w14:textId="77777777" w:rsidR="00793ADF" w:rsidRPr="006D019A" w:rsidRDefault="00793ADF" w:rsidP="00793ADF">
      <w:pPr>
        <w:pStyle w:val="4Bulletedcopyblue"/>
        <w:rPr>
          <w:lang w:val="en-GB"/>
        </w:rPr>
      </w:pPr>
      <w:r w:rsidRPr="006D019A">
        <w:rPr>
          <w:lang w:val="en-GB"/>
        </w:rPr>
        <w:t>Not taking pictures or recordings of pupils, unless it’s a public event (such as a school fair), or of their own child</w:t>
      </w:r>
    </w:p>
    <w:p w14:paraId="65A240D8" w14:textId="77777777" w:rsidR="00793ADF" w:rsidRPr="006D019A" w:rsidRDefault="00793ADF" w:rsidP="00793ADF">
      <w:pPr>
        <w:pStyle w:val="4Bulletedcopyblue"/>
        <w:rPr>
          <w:lang w:val="en-GB"/>
        </w:rPr>
      </w:pPr>
      <w:r w:rsidRPr="006D019A">
        <w:rPr>
          <w:lang w:val="en-GB"/>
        </w:rPr>
        <w:t>Using any photographs or recordings for personal use only, and not posting on social media without consent</w:t>
      </w:r>
    </w:p>
    <w:p w14:paraId="1C9E79BC" w14:textId="77777777" w:rsidR="00793ADF" w:rsidRPr="006D019A" w:rsidRDefault="00793ADF" w:rsidP="00793ADF">
      <w:pPr>
        <w:pStyle w:val="4Bulletedcopyblue"/>
        <w:rPr>
          <w:lang w:val="en-GB"/>
        </w:rPr>
      </w:pPr>
      <w:r w:rsidRPr="006D019A">
        <w:rPr>
          <w:lang w:val="en-GB"/>
        </w:rPr>
        <w:t>Not using phones in lessons, or when working with pupils</w:t>
      </w:r>
    </w:p>
    <w:p w14:paraId="06B0DDEB" w14:textId="77777777" w:rsidR="00793ADF" w:rsidRPr="006D019A" w:rsidRDefault="00793ADF" w:rsidP="00793ADF">
      <w:pPr>
        <w:rPr>
          <w:lang w:val="en-GB"/>
        </w:rPr>
      </w:pPr>
      <w:r w:rsidRPr="006D019A">
        <w:rPr>
          <w:lang w:val="en-GB"/>
        </w:rPr>
        <w:t xml:space="preserve">Parents, visitors and volunteers will </w:t>
      </w:r>
      <w:r w:rsidR="00874312" w:rsidRPr="006D019A">
        <w:rPr>
          <w:lang w:val="en-GB"/>
        </w:rPr>
        <w:t xml:space="preserve">be </w:t>
      </w:r>
      <w:r w:rsidRPr="006D019A">
        <w:rPr>
          <w:lang w:val="en-GB"/>
        </w:rPr>
        <w:t xml:space="preserve">informed of the rules for mobile phone use when they sign in at reception or attend a public event at school. </w:t>
      </w:r>
    </w:p>
    <w:p w14:paraId="4A3E31D3" w14:textId="77777777" w:rsidR="00793ADF" w:rsidRPr="006D019A" w:rsidRDefault="00793ADF" w:rsidP="00793ADF">
      <w:pPr>
        <w:rPr>
          <w:lang w:val="en-GB"/>
        </w:rPr>
      </w:pPr>
      <w:r w:rsidRPr="006D019A">
        <w:rPr>
          <w:lang w:val="en-GB"/>
        </w:rPr>
        <w:t>Parents or volunteers supervising school tr</w:t>
      </w:r>
      <w:r w:rsidR="006B136F" w:rsidRPr="006D019A">
        <w:rPr>
          <w:lang w:val="en-GB"/>
        </w:rPr>
        <w:t>ips or residential visits must</w:t>
      </w:r>
      <w:r w:rsidRPr="006D019A">
        <w:rPr>
          <w:lang w:val="en-GB"/>
        </w:rPr>
        <w:t xml:space="preserve"> not:</w:t>
      </w:r>
    </w:p>
    <w:p w14:paraId="4F0A40FF" w14:textId="77777777" w:rsidR="00793ADF" w:rsidRPr="006D019A" w:rsidRDefault="00793ADF" w:rsidP="00793ADF">
      <w:pPr>
        <w:pStyle w:val="4Bulletedcopyblue"/>
        <w:rPr>
          <w:lang w:val="en-GB"/>
        </w:rPr>
      </w:pPr>
      <w:r w:rsidRPr="006D019A">
        <w:rPr>
          <w:lang w:val="en-GB"/>
        </w:rPr>
        <w:t>Use their phone to make contact with other parents</w:t>
      </w:r>
    </w:p>
    <w:p w14:paraId="576C4C34" w14:textId="77777777" w:rsidR="00793ADF" w:rsidRPr="006D019A" w:rsidRDefault="00793ADF" w:rsidP="00793ADF">
      <w:pPr>
        <w:pStyle w:val="4Bulletedcopyblue"/>
        <w:rPr>
          <w:lang w:val="en-GB"/>
        </w:rPr>
      </w:pPr>
      <w:r w:rsidRPr="006D019A">
        <w:rPr>
          <w:lang w:val="en-GB"/>
        </w:rPr>
        <w:t>Take photos or recordings of pupils</w:t>
      </w:r>
      <w:r w:rsidR="006B136F" w:rsidRPr="006D019A">
        <w:rPr>
          <w:lang w:val="en-GB"/>
        </w:rPr>
        <w:t>, their work, or anything else which could identify a pupil</w:t>
      </w:r>
    </w:p>
    <w:p w14:paraId="70B4515C" w14:textId="77777777" w:rsidR="00793ADF" w:rsidRPr="006D019A" w:rsidRDefault="006B136F" w:rsidP="00793ADF">
      <w:pPr>
        <w:rPr>
          <w:lang w:val="en-GB"/>
        </w:rPr>
      </w:pPr>
      <w:r w:rsidRPr="006D019A">
        <w:rPr>
          <w:lang w:val="en-GB"/>
        </w:rPr>
        <w:lastRenderedPageBreak/>
        <w:t>Parents must</w:t>
      </w:r>
      <w:r w:rsidR="00793ADF" w:rsidRPr="006D019A">
        <w:rPr>
          <w:lang w:val="en-GB"/>
        </w:rPr>
        <w:t xml:space="preserve"> use the school office as the first point of contact if they need to get in touch with their child du</w:t>
      </w:r>
      <w:r w:rsidRPr="006D019A">
        <w:rPr>
          <w:lang w:val="en-GB"/>
        </w:rPr>
        <w:t>ring the school day. They must</w:t>
      </w:r>
      <w:r w:rsidR="00793ADF" w:rsidRPr="006D019A">
        <w:rPr>
          <w:lang w:val="en-GB"/>
        </w:rPr>
        <w:t xml:space="preserve"> not try to contact their child on his/her personal mobile during the school day.</w:t>
      </w:r>
    </w:p>
    <w:p w14:paraId="50A23AE5" w14:textId="77777777" w:rsidR="00793ADF" w:rsidRPr="006D019A" w:rsidRDefault="00793ADF" w:rsidP="00740AC8">
      <w:pPr>
        <w:pStyle w:val="1bodycopy10pt"/>
        <w:rPr>
          <w:lang w:val="en-GB"/>
        </w:rPr>
      </w:pPr>
    </w:p>
    <w:p w14:paraId="7ABA426C" w14:textId="77777777" w:rsidR="00793ADF" w:rsidRPr="006D019A" w:rsidRDefault="00793ADF" w:rsidP="00793ADF">
      <w:pPr>
        <w:pStyle w:val="Heading1"/>
        <w:rPr>
          <w:color w:val="auto"/>
        </w:rPr>
      </w:pPr>
      <w:bookmarkStart w:id="5" w:name="_Toc3885800"/>
      <w:r w:rsidRPr="006D019A">
        <w:rPr>
          <w:color w:val="auto"/>
        </w:rPr>
        <w:t>6. Loss, theft or damage</w:t>
      </w:r>
      <w:bookmarkEnd w:id="5"/>
    </w:p>
    <w:p w14:paraId="56932444" w14:textId="6AD5B1B8" w:rsidR="00793ADF" w:rsidRPr="006D019A" w:rsidRDefault="00793ADF" w:rsidP="00793ADF">
      <w:pPr>
        <w:rPr>
          <w:lang w:val="en-GB"/>
        </w:rPr>
      </w:pPr>
      <w:r w:rsidRPr="006D019A">
        <w:rPr>
          <w:lang w:val="en-GB"/>
        </w:rPr>
        <w:t xml:space="preserve">Pupils bringing phones to school </w:t>
      </w:r>
      <w:r w:rsidR="00EA3F75" w:rsidRPr="006D019A">
        <w:rPr>
          <w:lang w:val="en-GB"/>
        </w:rPr>
        <w:t>must</w:t>
      </w:r>
      <w:r w:rsidRPr="006D019A">
        <w:rPr>
          <w:lang w:val="en-GB"/>
        </w:rPr>
        <w:t xml:space="preserve"> ensure that phones are appropriately labelled, and are stored securely when not in use</w:t>
      </w:r>
      <w:r w:rsidR="006D019A">
        <w:rPr>
          <w:lang w:val="en-GB"/>
        </w:rPr>
        <w:t xml:space="preserve"> (</w:t>
      </w:r>
      <w:r w:rsidR="00460FBF" w:rsidRPr="006D019A">
        <w:rPr>
          <w:lang w:val="en-GB"/>
        </w:rPr>
        <w:t xml:space="preserve">hand into </w:t>
      </w:r>
      <w:r w:rsidR="006D019A">
        <w:rPr>
          <w:lang w:val="en-GB"/>
        </w:rPr>
        <w:t xml:space="preserve">year 6 </w:t>
      </w:r>
      <w:r w:rsidR="00460FBF" w:rsidRPr="006D019A">
        <w:rPr>
          <w:lang w:val="en-GB"/>
        </w:rPr>
        <w:t xml:space="preserve">class teacher) and a parental consent form must have been completed. </w:t>
      </w:r>
    </w:p>
    <w:p w14:paraId="65E3286E" w14:textId="77777777" w:rsidR="00793ADF" w:rsidRPr="004D7D50" w:rsidRDefault="00793ADF" w:rsidP="00793ADF">
      <w:pPr>
        <w:rPr>
          <w:lang w:val="en-GB"/>
        </w:rPr>
      </w:pPr>
      <w:r w:rsidRPr="006D019A">
        <w:rPr>
          <w:lang w:val="en-GB"/>
        </w:rPr>
        <w:t xml:space="preserve">Pupils must secure their phones as much as possible, including using passwords or pin codes to protect access to the phone’s functions. Staff must also secure their personal phones, as well as any work phone provided to them. Failure by staff to do so </w:t>
      </w:r>
      <w:r w:rsidRPr="004D7D50">
        <w:rPr>
          <w:lang w:val="en-GB"/>
        </w:rPr>
        <w:t xml:space="preserve">could result </w:t>
      </w:r>
      <w:r w:rsidR="00F834E2" w:rsidRPr="004D7D50">
        <w:rPr>
          <w:lang w:val="en-GB"/>
        </w:rPr>
        <w:t xml:space="preserve">in </w:t>
      </w:r>
      <w:r w:rsidRPr="004D7D50">
        <w:rPr>
          <w:lang w:val="en-GB"/>
        </w:rPr>
        <w:t>data breaches.</w:t>
      </w:r>
    </w:p>
    <w:p w14:paraId="5692FB19" w14:textId="77777777" w:rsidR="00793ADF" w:rsidRPr="004D7D50" w:rsidRDefault="00793ADF" w:rsidP="00793ADF">
      <w:pPr>
        <w:rPr>
          <w:lang w:val="en-GB"/>
        </w:rPr>
      </w:pPr>
      <w:r w:rsidRPr="004D7D50">
        <w:rPr>
          <w:lang w:val="en-GB"/>
        </w:rPr>
        <w:t xml:space="preserve">The school accepts no responsibility for mobile phones that are lost, damaged or stolen on school premises or transport, during school visits or trips, or while pupils are travelling to and from school. </w:t>
      </w:r>
    </w:p>
    <w:p w14:paraId="5FB7C094" w14:textId="77777777" w:rsidR="006B136F" w:rsidRPr="004D7D50" w:rsidRDefault="00460FBF" w:rsidP="005442BB">
      <w:pPr>
        <w:rPr>
          <w:lang w:val="en-GB"/>
        </w:rPr>
      </w:pPr>
      <w:r w:rsidRPr="004D7D50">
        <w:rPr>
          <w:lang w:val="en-GB"/>
        </w:rPr>
        <w:t>P</w:t>
      </w:r>
      <w:r w:rsidR="006B136F" w:rsidRPr="004D7D50">
        <w:rPr>
          <w:lang w:val="en-GB"/>
        </w:rPr>
        <w:t>upils and parents are aware of the disclaimer above</w:t>
      </w:r>
      <w:r w:rsidR="005442BB" w:rsidRPr="004D7D50">
        <w:rPr>
          <w:lang w:val="en-GB"/>
        </w:rPr>
        <w:t xml:space="preserve"> as part of our </w:t>
      </w:r>
      <w:r w:rsidR="008C5E03" w:rsidRPr="004D7D50">
        <w:rPr>
          <w:lang w:val="en-GB"/>
        </w:rPr>
        <w:t>acceptable use agreement</w:t>
      </w:r>
      <w:r w:rsidR="005442BB" w:rsidRPr="004D7D50">
        <w:rPr>
          <w:lang w:val="en-GB"/>
        </w:rPr>
        <w:t xml:space="preserve">.  See appendix </w:t>
      </w:r>
      <w:r w:rsidR="0012593D" w:rsidRPr="004D7D50">
        <w:rPr>
          <w:lang w:val="en-GB"/>
        </w:rPr>
        <w:t>3</w:t>
      </w:r>
    </w:p>
    <w:p w14:paraId="2763C715" w14:textId="77777777" w:rsidR="00793ADF" w:rsidRPr="004D7D50" w:rsidRDefault="00793ADF" w:rsidP="00793ADF">
      <w:pPr>
        <w:rPr>
          <w:rStyle w:val="1bodycopy10ptChar"/>
          <w:lang w:val="en-GB"/>
        </w:rPr>
      </w:pPr>
      <w:r w:rsidRPr="004D7D50">
        <w:rPr>
          <w:lang w:val="en-GB"/>
        </w:rPr>
        <w:t xml:space="preserve">Confiscated phones will be stored in the </w:t>
      </w:r>
      <w:r w:rsidRPr="004D7D50">
        <w:rPr>
          <w:rStyle w:val="1bodycopy10ptChar"/>
          <w:lang w:val="en-GB"/>
        </w:rPr>
        <w:t>school office</w:t>
      </w:r>
      <w:r w:rsidR="003D0914" w:rsidRPr="004D7D50">
        <w:rPr>
          <w:rStyle w:val="1bodycopy10ptChar"/>
          <w:lang w:val="en-GB"/>
        </w:rPr>
        <w:t xml:space="preserve"> and will become the responsibility of the school. </w:t>
      </w:r>
    </w:p>
    <w:p w14:paraId="39D937E3" w14:textId="77777777" w:rsidR="00793ADF" w:rsidRPr="006D019A" w:rsidRDefault="00793ADF" w:rsidP="00793ADF">
      <w:pPr>
        <w:rPr>
          <w:lang w:val="en-GB"/>
        </w:rPr>
      </w:pPr>
      <w:r w:rsidRPr="004D7D50">
        <w:rPr>
          <w:lang w:val="en-GB"/>
        </w:rPr>
        <w:t xml:space="preserve">Lost phones should be returned to </w:t>
      </w:r>
      <w:r w:rsidR="00ED713F" w:rsidRPr="004D7D50">
        <w:rPr>
          <w:rStyle w:val="1bodycopy10ptChar"/>
          <w:lang w:val="en-GB"/>
        </w:rPr>
        <w:t xml:space="preserve">the school office.  </w:t>
      </w:r>
      <w:r w:rsidRPr="004D7D50">
        <w:rPr>
          <w:lang w:val="en-GB"/>
        </w:rPr>
        <w:t>The school will then attempt to contact the owner.</w:t>
      </w:r>
      <w:r w:rsidRPr="006D019A">
        <w:rPr>
          <w:lang w:val="en-GB"/>
        </w:rPr>
        <w:t xml:space="preserve"> </w:t>
      </w:r>
    </w:p>
    <w:p w14:paraId="5D41CF56" w14:textId="77777777" w:rsidR="00793ADF" w:rsidRPr="006D019A" w:rsidRDefault="00793ADF" w:rsidP="00740AC8">
      <w:pPr>
        <w:pStyle w:val="1bodycopy10pt"/>
        <w:rPr>
          <w:lang w:val="en-GB"/>
        </w:rPr>
      </w:pPr>
    </w:p>
    <w:p w14:paraId="40BC0835" w14:textId="77777777" w:rsidR="00793ADF" w:rsidRPr="006D019A" w:rsidRDefault="00793ADF" w:rsidP="00793ADF">
      <w:pPr>
        <w:pStyle w:val="Heading1"/>
        <w:rPr>
          <w:color w:val="auto"/>
        </w:rPr>
      </w:pPr>
      <w:bookmarkStart w:id="6" w:name="_Toc3885801"/>
      <w:r w:rsidRPr="006D019A">
        <w:rPr>
          <w:color w:val="auto"/>
        </w:rPr>
        <w:t>7. Monitoring and review</w:t>
      </w:r>
      <w:bookmarkEnd w:id="6"/>
    </w:p>
    <w:p w14:paraId="0893BDA9" w14:textId="77777777" w:rsidR="00793ADF" w:rsidRPr="006D019A" w:rsidRDefault="00793ADF" w:rsidP="00793ADF">
      <w:pPr>
        <w:rPr>
          <w:lang w:val="en-GB"/>
        </w:rPr>
      </w:pPr>
      <w:r w:rsidRPr="006D019A">
        <w:rPr>
          <w:lang w:val="en-GB"/>
        </w:rPr>
        <w:t xml:space="preserve">The school is committed to ensuring that this policy has a positive impact of pupils’ education, </w:t>
      </w:r>
      <w:r w:rsidR="005E462E" w:rsidRPr="006D019A">
        <w:rPr>
          <w:lang w:val="en-GB"/>
        </w:rPr>
        <w:t>behaviour</w:t>
      </w:r>
      <w:r w:rsidRPr="006D019A">
        <w:rPr>
          <w:lang w:val="en-GB"/>
        </w:rPr>
        <w:t xml:space="preserve"> and welfare. When reviewing the policy, the school will take into account:</w:t>
      </w:r>
    </w:p>
    <w:p w14:paraId="26DFBF28" w14:textId="77777777" w:rsidR="00793ADF" w:rsidRPr="006D019A" w:rsidRDefault="00793ADF" w:rsidP="00874312">
      <w:pPr>
        <w:pStyle w:val="4Bulletedcopyblue"/>
        <w:rPr>
          <w:lang w:val="en-GB"/>
        </w:rPr>
      </w:pPr>
      <w:r w:rsidRPr="006D019A">
        <w:rPr>
          <w:lang w:val="en-GB"/>
        </w:rPr>
        <w:t>Feedback from parents and pupils</w:t>
      </w:r>
    </w:p>
    <w:p w14:paraId="70B5354C" w14:textId="77777777" w:rsidR="00793ADF" w:rsidRPr="006D019A" w:rsidRDefault="00793ADF" w:rsidP="00874312">
      <w:pPr>
        <w:pStyle w:val="4Bulletedcopyblue"/>
        <w:rPr>
          <w:lang w:val="en-GB"/>
        </w:rPr>
      </w:pPr>
      <w:r w:rsidRPr="006D019A">
        <w:rPr>
          <w:lang w:val="en-GB"/>
        </w:rPr>
        <w:t>Feedback from teachers</w:t>
      </w:r>
    </w:p>
    <w:p w14:paraId="72CAA7A8" w14:textId="77777777" w:rsidR="00793ADF" w:rsidRPr="006D019A" w:rsidRDefault="00793ADF" w:rsidP="00874312">
      <w:pPr>
        <w:pStyle w:val="4Bulletedcopyblue"/>
        <w:rPr>
          <w:lang w:val="en-GB"/>
        </w:rPr>
      </w:pPr>
      <w:r w:rsidRPr="006D019A">
        <w:rPr>
          <w:lang w:val="en-GB"/>
        </w:rPr>
        <w:t xml:space="preserve">Records of </w:t>
      </w:r>
      <w:r w:rsidR="005E462E" w:rsidRPr="006D019A">
        <w:rPr>
          <w:lang w:val="en-GB"/>
        </w:rPr>
        <w:t>behaviour</w:t>
      </w:r>
      <w:r w:rsidRPr="006D019A">
        <w:rPr>
          <w:lang w:val="en-GB"/>
        </w:rPr>
        <w:t xml:space="preserve"> and safeguarding incidents</w:t>
      </w:r>
    </w:p>
    <w:p w14:paraId="638ECC65" w14:textId="77777777" w:rsidR="00793ADF" w:rsidRPr="006D019A" w:rsidRDefault="00793ADF" w:rsidP="00874312">
      <w:pPr>
        <w:pStyle w:val="4Bulletedcopyblue"/>
        <w:rPr>
          <w:lang w:val="en-GB"/>
        </w:rPr>
      </w:pPr>
      <w:r w:rsidRPr="006D019A">
        <w:rPr>
          <w:lang w:val="en-GB"/>
        </w:rPr>
        <w:t>Relevant advice from the Department for Education, the local authority or other relevant organisations</w:t>
      </w:r>
    </w:p>
    <w:p w14:paraId="78441BF9" w14:textId="77777777" w:rsidR="00F02A4E" w:rsidRPr="006D019A" w:rsidRDefault="00F02A4E" w:rsidP="005B1D35">
      <w:pPr>
        <w:rPr>
          <w:lang w:val="en-GB"/>
        </w:rPr>
      </w:pPr>
    </w:p>
    <w:p w14:paraId="67F22521" w14:textId="77777777" w:rsidR="00096EA8" w:rsidRPr="006D019A" w:rsidRDefault="00096EA8" w:rsidP="005B1D35">
      <w:pPr>
        <w:rPr>
          <w:lang w:val="en-GB"/>
        </w:rPr>
      </w:pPr>
    </w:p>
    <w:p w14:paraId="4F873EA0" w14:textId="77777777" w:rsidR="006B136F" w:rsidRPr="006D019A" w:rsidRDefault="006B136F" w:rsidP="005B1D35">
      <w:pPr>
        <w:rPr>
          <w:lang w:val="en-GB"/>
        </w:rPr>
      </w:pPr>
    </w:p>
    <w:p w14:paraId="127A5F96" w14:textId="77777777" w:rsidR="006B136F" w:rsidRPr="006D019A" w:rsidRDefault="006B136F" w:rsidP="005B1D35">
      <w:pPr>
        <w:rPr>
          <w:lang w:val="en-GB"/>
        </w:rPr>
      </w:pPr>
    </w:p>
    <w:p w14:paraId="7BB1C0B3" w14:textId="77777777" w:rsidR="006B136F" w:rsidRPr="006D019A" w:rsidRDefault="006B136F" w:rsidP="005B1D35">
      <w:pPr>
        <w:rPr>
          <w:lang w:val="en-GB"/>
        </w:rPr>
      </w:pPr>
    </w:p>
    <w:p w14:paraId="6D3A909B" w14:textId="77777777" w:rsidR="006B136F" w:rsidRPr="006D019A" w:rsidRDefault="006B136F" w:rsidP="005B1D35">
      <w:pPr>
        <w:rPr>
          <w:lang w:val="en-GB"/>
        </w:rPr>
      </w:pPr>
    </w:p>
    <w:p w14:paraId="7ACA74A1" w14:textId="77777777" w:rsidR="006B136F" w:rsidRPr="006D019A" w:rsidRDefault="006B136F" w:rsidP="005B1D35">
      <w:pPr>
        <w:rPr>
          <w:lang w:val="en-GB"/>
        </w:rPr>
      </w:pPr>
    </w:p>
    <w:p w14:paraId="43E93B1A" w14:textId="77777777" w:rsidR="006B136F" w:rsidRPr="006D019A" w:rsidRDefault="006B136F" w:rsidP="005B1D35">
      <w:pPr>
        <w:rPr>
          <w:lang w:val="en-GB"/>
        </w:rPr>
      </w:pPr>
    </w:p>
    <w:p w14:paraId="658D1C99" w14:textId="77777777" w:rsidR="006B136F" w:rsidRPr="006D019A" w:rsidRDefault="006B136F" w:rsidP="005B1D35">
      <w:pPr>
        <w:rPr>
          <w:lang w:val="en-GB"/>
        </w:rPr>
      </w:pPr>
    </w:p>
    <w:p w14:paraId="718F16B6" w14:textId="77777777" w:rsidR="006B136F" w:rsidRPr="006D019A" w:rsidRDefault="006B136F" w:rsidP="005B1D35">
      <w:pPr>
        <w:rPr>
          <w:lang w:val="en-GB"/>
        </w:rPr>
      </w:pPr>
    </w:p>
    <w:p w14:paraId="19672AFF" w14:textId="77777777" w:rsidR="006B136F" w:rsidRPr="006D019A" w:rsidRDefault="006B136F" w:rsidP="005B1D35">
      <w:pPr>
        <w:rPr>
          <w:lang w:val="en-GB"/>
        </w:rPr>
      </w:pPr>
    </w:p>
    <w:p w14:paraId="25E93B40" w14:textId="77777777" w:rsidR="006B136F" w:rsidRPr="006D019A" w:rsidRDefault="006B136F" w:rsidP="005B1D35">
      <w:pPr>
        <w:rPr>
          <w:lang w:val="en-GB"/>
        </w:rPr>
      </w:pPr>
    </w:p>
    <w:p w14:paraId="7F92CC14" w14:textId="77777777" w:rsidR="006B136F" w:rsidRPr="006D019A" w:rsidRDefault="006B136F" w:rsidP="005B1D35">
      <w:pPr>
        <w:rPr>
          <w:lang w:val="en-GB"/>
        </w:rPr>
      </w:pPr>
    </w:p>
    <w:p w14:paraId="3DAC268F" w14:textId="77777777" w:rsidR="006B136F" w:rsidRPr="006D019A" w:rsidRDefault="006B136F" w:rsidP="005B1D35">
      <w:pPr>
        <w:rPr>
          <w:lang w:val="en-GB"/>
        </w:rPr>
      </w:pPr>
    </w:p>
    <w:p w14:paraId="10500934" w14:textId="77777777" w:rsidR="006B136F" w:rsidRPr="006D019A" w:rsidRDefault="006B136F" w:rsidP="005B1D35">
      <w:pPr>
        <w:rPr>
          <w:lang w:val="en-GB"/>
        </w:rPr>
      </w:pPr>
    </w:p>
    <w:p w14:paraId="697DCDC7" w14:textId="77777777" w:rsidR="006B136F" w:rsidRPr="006D019A" w:rsidRDefault="006B136F" w:rsidP="005B1D35">
      <w:pPr>
        <w:rPr>
          <w:lang w:val="en-GB"/>
        </w:rPr>
      </w:pPr>
    </w:p>
    <w:p w14:paraId="1A4C4CD9" w14:textId="77777777" w:rsidR="00CF553F" w:rsidRPr="006D019A" w:rsidRDefault="00874312" w:rsidP="00785BEE">
      <w:pPr>
        <w:pStyle w:val="Heading3"/>
        <w:rPr>
          <w:color w:val="auto"/>
          <w:lang w:val="en-GB"/>
        </w:rPr>
      </w:pPr>
      <w:r w:rsidRPr="006D019A">
        <w:rPr>
          <w:color w:val="auto"/>
          <w:lang w:val="en-GB"/>
        </w:rPr>
        <w:br w:type="page"/>
      </w:r>
      <w:bookmarkStart w:id="7" w:name="_Toc3885802"/>
      <w:r w:rsidR="00AE0332" w:rsidRPr="006D019A">
        <w:rPr>
          <w:color w:val="auto"/>
          <w:lang w:val="en-GB"/>
        </w:rPr>
        <w:lastRenderedPageBreak/>
        <w:t xml:space="preserve">8. </w:t>
      </w:r>
      <w:r w:rsidR="00CF553F" w:rsidRPr="006D019A">
        <w:rPr>
          <w:color w:val="auto"/>
          <w:lang w:val="en-GB"/>
        </w:rPr>
        <w:t xml:space="preserve">Appendix 1: </w:t>
      </w:r>
      <w:bookmarkEnd w:id="7"/>
    </w:p>
    <w:p w14:paraId="57150DDE" w14:textId="77777777" w:rsidR="000F2903" w:rsidRPr="0005266F" w:rsidRDefault="000F2903" w:rsidP="000F2903">
      <w:pPr>
        <w:pStyle w:val="1bodycopy10pt"/>
        <w:rPr>
          <w:lang w:val="en-GB"/>
        </w:r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868"/>
        <w:gridCol w:w="4868"/>
      </w:tblGrid>
      <w:tr w:rsidR="000F2903" w:rsidRPr="0005266F" w14:paraId="71B0D9DA" w14:textId="77777777" w:rsidTr="001776ED">
        <w:trPr>
          <w:tblHeader/>
        </w:trPr>
        <w:tc>
          <w:tcPr>
            <w:tcW w:w="9736" w:type="dxa"/>
            <w:gridSpan w:val="2"/>
            <w:tcBorders>
              <w:top w:val="nil"/>
              <w:left w:val="nil"/>
              <w:bottom w:val="nil"/>
              <w:right w:val="nil"/>
              <w:tl2br w:val="nil"/>
              <w:tr2bl w:val="nil"/>
            </w:tcBorders>
            <w:shd w:val="clear" w:color="auto" w:fill="12263F"/>
            <w:tcMar>
              <w:top w:w="113" w:type="dxa"/>
              <w:bottom w:w="113" w:type="dxa"/>
            </w:tcMar>
          </w:tcPr>
          <w:p w14:paraId="5DC1DFBA" w14:textId="77777777" w:rsidR="000F2903" w:rsidRPr="0005266F" w:rsidRDefault="000F2903" w:rsidP="001776ED">
            <w:pPr>
              <w:pStyle w:val="1bodycopy10pt"/>
              <w:suppressAutoHyphens/>
              <w:rPr>
                <w:caps/>
                <w:lang w:val="en-GB"/>
              </w:rPr>
            </w:pPr>
            <w:r w:rsidRPr="0005266F">
              <w:rPr>
                <w:caps/>
                <w:lang w:val="en-GB"/>
              </w:rPr>
              <w:t>Acceptable use of the school’s ICT systems and internet: agreement for pupils and parents/carers</w:t>
            </w:r>
          </w:p>
        </w:tc>
      </w:tr>
      <w:tr w:rsidR="000F2903" w:rsidRPr="0005266F" w14:paraId="7E218F6B" w14:textId="77777777" w:rsidTr="001776ED">
        <w:trPr>
          <w:cantSplit/>
        </w:trPr>
        <w:tc>
          <w:tcPr>
            <w:tcW w:w="9736" w:type="dxa"/>
            <w:gridSpan w:val="2"/>
            <w:shd w:val="clear" w:color="auto" w:fill="auto"/>
            <w:tcMar>
              <w:top w:w="113" w:type="dxa"/>
              <w:bottom w:w="113" w:type="dxa"/>
            </w:tcMar>
          </w:tcPr>
          <w:p w14:paraId="28A286FE" w14:textId="77777777" w:rsidR="000F2903" w:rsidRPr="0005266F" w:rsidRDefault="000F2903" w:rsidP="001776ED">
            <w:pPr>
              <w:pStyle w:val="Tablebodycopy"/>
              <w:rPr>
                <w:rStyle w:val="Strong"/>
                <w:lang w:val="en-GB"/>
              </w:rPr>
            </w:pPr>
            <w:r w:rsidRPr="0005266F">
              <w:rPr>
                <w:rStyle w:val="Strong"/>
                <w:bCs w:val="0"/>
                <w:sz w:val="20"/>
                <w:lang w:val="en-GB"/>
              </w:rPr>
              <w:t>Name of pupil:</w:t>
            </w:r>
          </w:p>
        </w:tc>
      </w:tr>
      <w:tr w:rsidR="000F2903" w:rsidRPr="0005266F" w14:paraId="43581309" w14:textId="77777777" w:rsidTr="001776ED">
        <w:trPr>
          <w:cantSplit/>
        </w:trPr>
        <w:tc>
          <w:tcPr>
            <w:tcW w:w="9736" w:type="dxa"/>
            <w:gridSpan w:val="2"/>
            <w:shd w:val="clear" w:color="auto" w:fill="auto"/>
            <w:tcMar>
              <w:top w:w="113" w:type="dxa"/>
              <w:bottom w:w="113" w:type="dxa"/>
            </w:tcMar>
          </w:tcPr>
          <w:p w14:paraId="6887F135" w14:textId="77777777" w:rsidR="000F2903" w:rsidRPr="0005266F" w:rsidRDefault="000F2903" w:rsidP="001776ED">
            <w:pPr>
              <w:pStyle w:val="Tablebodycopy"/>
              <w:rPr>
                <w:b/>
                <w:lang w:val="en-GB"/>
              </w:rPr>
            </w:pPr>
            <w:r w:rsidRPr="0005266F">
              <w:rPr>
                <w:b/>
                <w:lang w:val="en-GB"/>
              </w:rPr>
              <w:t>I will read and follow the rules in the acceptable use agreement policy</w:t>
            </w:r>
          </w:p>
          <w:p w14:paraId="423D697A" w14:textId="77777777" w:rsidR="000F2903" w:rsidRPr="0005266F" w:rsidRDefault="000F2903" w:rsidP="001776ED">
            <w:pPr>
              <w:pStyle w:val="Tablebodycopy"/>
              <w:rPr>
                <w:b/>
                <w:lang w:val="en-GB"/>
              </w:rPr>
            </w:pPr>
            <w:r w:rsidRPr="0005266F">
              <w:rPr>
                <w:b/>
                <w:lang w:val="en-GB"/>
              </w:rPr>
              <w:t>When I use the school’s ICT systems (like computers) and get onto the internet in school I will:</w:t>
            </w:r>
          </w:p>
          <w:p w14:paraId="49044463" w14:textId="77777777" w:rsidR="000F2903" w:rsidRPr="0005266F" w:rsidRDefault="000F2903" w:rsidP="001776ED">
            <w:pPr>
              <w:pStyle w:val="Tablecopybulleted"/>
              <w:numPr>
                <w:ilvl w:val="0"/>
                <w:numId w:val="8"/>
              </w:numPr>
              <w:rPr>
                <w:lang w:val="en-GB"/>
              </w:rPr>
            </w:pPr>
            <w:r w:rsidRPr="0005266F">
              <w:rPr>
                <w:lang w:val="en-GB"/>
              </w:rPr>
              <w:t>Always use the school’s ICT systems and the internet responsibly and for educational purposes only</w:t>
            </w:r>
          </w:p>
          <w:p w14:paraId="43C0665A" w14:textId="77777777" w:rsidR="000F2903" w:rsidRPr="0005266F" w:rsidRDefault="000F2903" w:rsidP="001776ED">
            <w:pPr>
              <w:pStyle w:val="Tablecopybulleted"/>
              <w:numPr>
                <w:ilvl w:val="0"/>
                <w:numId w:val="8"/>
              </w:numPr>
              <w:rPr>
                <w:lang w:val="en-GB"/>
              </w:rPr>
            </w:pPr>
            <w:r w:rsidRPr="0005266F">
              <w:rPr>
                <w:lang w:val="en-GB"/>
              </w:rPr>
              <w:t>Only use them when a staff member is present, or with a staff member’s permission</w:t>
            </w:r>
          </w:p>
          <w:p w14:paraId="4723631C" w14:textId="77777777" w:rsidR="000F2903" w:rsidRPr="0005266F" w:rsidRDefault="000F2903" w:rsidP="001776ED">
            <w:pPr>
              <w:pStyle w:val="Tablecopybulleted"/>
              <w:numPr>
                <w:ilvl w:val="0"/>
                <w:numId w:val="8"/>
              </w:numPr>
              <w:rPr>
                <w:lang w:val="en-GB"/>
              </w:rPr>
            </w:pPr>
            <w:r w:rsidRPr="0005266F">
              <w:rPr>
                <w:lang w:val="en-GB"/>
              </w:rPr>
              <w:t>Keep my username and passwords safe and not share these with others</w:t>
            </w:r>
          </w:p>
          <w:p w14:paraId="339E0FE6" w14:textId="77777777" w:rsidR="000F2903" w:rsidRPr="0005266F" w:rsidRDefault="000F2903" w:rsidP="001776ED">
            <w:pPr>
              <w:pStyle w:val="Tablecopybulleted"/>
              <w:numPr>
                <w:ilvl w:val="0"/>
                <w:numId w:val="8"/>
              </w:numPr>
              <w:rPr>
                <w:lang w:val="en-GB"/>
              </w:rPr>
            </w:pPr>
            <w:r w:rsidRPr="0005266F">
              <w:rPr>
                <w:lang w:val="en-GB"/>
              </w:rPr>
              <w:t>Keep my private information safe at all times and not give my name, address or telephone number to anyone without the permission of my teacher or parent/carer</w:t>
            </w:r>
          </w:p>
          <w:p w14:paraId="51D4C584" w14:textId="77777777" w:rsidR="000F2903" w:rsidRPr="0005266F" w:rsidRDefault="000F2903" w:rsidP="001776ED">
            <w:pPr>
              <w:pStyle w:val="Tablecopybulleted"/>
              <w:numPr>
                <w:ilvl w:val="0"/>
                <w:numId w:val="8"/>
              </w:numPr>
              <w:rPr>
                <w:lang w:val="en-GB"/>
              </w:rPr>
            </w:pPr>
            <w:r w:rsidRPr="0005266F">
              <w:rPr>
                <w:lang w:val="en-GB"/>
              </w:rPr>
              <w:t>Tell a teacher (or sensible adult) immediately if I find any material which might upset, distress or harm me or others</w:t>
            </w:r>
          </w:p>
          <w:p w14:paraId="6AAA466C" w14:textId="77777777" w:rsidR="000F2903" w:rsidRDefault="000F2903" w:rsidP="001776ED">
            <w:pPr>
              <w:pStyle w:val="Tablecopybulleted"/>
              <w:numPr>
                <w:ilvl w:val="0"/>
                <w:numId w:val="8"/>
              </w:numPr>
              <w:rPr>
                <w:lang w:val="en-GB"/>
              </w:rPr>
            </w:pPr>
            <w:r w:rsidRPr="0005266F">
              <w:rPr>
                <w:lang w:val="en-GB"/>
              </w:rPr>
              <w:t>Always log off or shut down a computer when I’m finished working on it</w:t>
            </w:r>
          </w:p>
          <w:p w14:paraId="215C8589" w14:textId="77777777" w:rsidR="000F2903" w:rsidRDefault="000F2903" w:rsidP="001776ED">
            <w:pPr>
              <w:pStyle w:val="Tablecopybulleted"/>
              <w:numPr>
                <w:ilvl w:val="0"/>
                <w:numId w:val="8"/>
              </w:numPr>
              <w:rPr>
                <w:lang w:val="en-GB" w:eastAsia="en-GB"/>
              </w:rPr>
            </w:pPr>
            <w:r>
              <w:rPr>
                <w:lang w:val="en-GB" w:eastAsia="en-GB"/>
              </w:rPr>
              <w:t>Understand that the school will check the websites I visit and how I use the school’s computers and equipment. This is so that they can help keep me safe and make sure I’m following the rules.</w:t>
            </w:r>
          </w:p>
          <w:p w14:paraId="757BAC9D" w14:textId="77777777" w:rsidR="000F2903" w:rsidRPr="0005266F" w:rsidRDefault="000F2903" w:rsidP="001776ED">
            <w:pPr>
              <w:pStyle w:val="Tablecopybulleted"/>
              <w:numPr>
                <w:ilvl w:val="0"/>
                <w:numId w:val="0"/>
              </w:numPr>
              <w:ind w:left="340"/>
              <w:rPr>
                <w:lang w:val="en-GB"/>
              </w:rPr>
            </w:pPr>
          </w:p>
          <w:p w14:paraId="2499E6B1" w14:textId="77777777" w:rsidR="000F2903" w:rsidRPr="0005266F" w:rsidRDefault="000F2903" w:rsidP="001776ED">
            <w:pPr>
              <w:pStyle w:val="Tablebodycopy"/>
              <w:rPr>
                <w:b/>
                <w:lang w:val="en-GB"/>
              </w:rPr>
            </w:pPr>
            <w:r w:rsidRPr="0005266F">
              <w:rPr>
                <w:b/>
                <w:lang w:val="en-GB"/>
              </w:rPr>
              <w:t>I will not:</w:t>
            </w:r>
          </w:p>
          <w:p w14:paraId="3F33DE41" w14:textId="77777777" w:rsidR="000F2903" w:rsidRPr="0005266F" w:rsidRDefault="000F2903" w:rsidP="001776ED">
            <w:pPr>
              <w:pStyle w:val="Tablecopybulleted"/>
              <w:numPr>
                <w:ilvl w:val="0"/>
                <w:numId w:val="8"/>
              </w:numPr>
              <w:rPr>
                <w:lang w:val="en-GB"/>
              </w:rPr>
            </w:pPr>
            <w:r w:rsidRPr="0005266F">
              <w:rPr>
                <w:lang w:val="en-GB"/>
              </w:rPr>
              <w:t>Access any inappropriate websites including: social networking sites, chat rooms and gaming sites unless a staff member has expressly allowed this as part of a learning activity</w:t>
            </w:r>
          </w:p>
          <w:p w14:paraId="43E2482B" w14:textId="77777777" w:rsidR="000F2903" w:rsidRPr="0005266F" w:rsidRDefault="000F2903" w:rsidP="001776ED">
            <w:pPr>
              <w:pStyle w:val="Tablecopybulleted"/>
              <w:numPr>
                <w:ilvl w:val="0"/>
                <w:numId w:val="8"/>
              </w:numPr>
              <w:rPr>
                <w:lang w:val="en-GB"/>
              </w:rPr>
            </w:pPr>
            <w:r w:rsidRPr="0005266F">
              <w:rPr>
                <w:lang w:val="en-GB"/>
              </w:rPr>
              <w:t>Open any attachments in emails, or follow any links in emails, without first checking with a staff member</w:t>
            </w:r>
          </w:p>
          <w:p w14:paraId="5AF76A51" w14:textId="77777777" w:rsidR="000F2903" w:rsidRPr="0005266F" w:rsidRDefault="000F2903" w:rsidP="001776ED">
            <w:pPr>
              <w:pStyle w:val="Tablecopybulleted"/>
              <w:numPr>
                <w:ilvl w:val="0"/>
                <w:numId w:val="8"/>
              </w:numPr>
              <w:rPr>
                <w:lang w:val="en-GB"/>
              </w:rPr>
            </w:pPr>
            <w:r w:rsidRPr="0005266F">
              <w:rPr>
                <w:lang w:val="en-GB"/>
              </w:rPr>
              <w:t>Use any inappropriate language when communicating online, including in emails</w:t>
            </w:r>
          </w:p>
          <w:p w14:paraId="60B69751" w14:textId="77777777" w:rsidR="000F2903" w:rsidRPr="0005266F" w:rsidRDefault="000F2903" w:rsidP="001776ED">
            <w:pPr>
              <w:pStyle w:val="Tablecopybulleted"/>
              <w:numPr>
                <w:ilvl w:val="0"/>
                <w:numId w:val="8"/>
              </w:numPr>
              <w:rPr>
                <w:lang w:val="en-GB"/>
              </w:rPr>
            </w:pPr>
            <w:r w:rsidRPr="0005266F">
              <w:rPr>
                <w:lang w:val="en-GB"/>
              </w:rPr>
              <w:t>Log in to the school’s network using someone else’s details</w:t>
            </w:r>
          </w:p>
          <w:p w14:paraId="57D7DBDC" w14:textId="77777777" w:rsidR="000F2903" w:rsidRDefault="000F2903" w:rsidP="001776ED">
            <w:pPr>
              <w:pStyle w:val="Tablecopybulleted"/>
              <w:numPr>
                <w:ilvl w:val="0"/>
                <w:numId w:val="8"/>
              </w:numPr>
              <w:rPr>
                <w:lang w:val="en-GB"/>
              </w:rPr>
            </w:pPr>
            <w:r w:rsidRPr="0005266F">
              <w:rPr>
                <w:lang w:val="en-GB"/>
              </w:rPr>
              <w:t>Arrange to meet anyone offline without first consulting my parent/carer, or without adult supervision</w:t>
            </w:r>
          </w:p>
          <w:p w14:paraId="0F1A742C" w14:textId="77777777" w:rsidR="000F2903" w:rsidRPr="0005266F" w:rsidRDefault="000F2903" w:rsidP="001776ED">
            <w:pPr>
              <w:pStyle w:val="Tablecopybulleted"/>
              <w:numPr>
                <w:ilvl w:val="0"/>
                <w:numId w:val="8"/>
              </w:numPr>
              <w:rPr>
                <w:lang w:val="en-GB"/>
              </w:rPr>
            </w:pPr>
            <w:r w:rsidRPr="007E7F3B">
              <w:rPr>
                <w:lang w:val="en-GB"/>
              </w:rPr>
              <w:t>Use artificial intelligence (AI) chatbots, such as ChatGPT or Google Bard, to create images or write for me, and then submit it as my own work</w:t>
            </w:r>
          </w:p>
          <w:p w14:paraId="04E76905" w14:textId="77777777" w:rsidR="000F2903" w:rsidRPr="0005266F" w:rsidRDefault="000F2903" w:rsidP="001776ED">
            <w:pPr>
              <w:pStyle w:val="Tablebodycopy"/>
              <w:rPr>
                <w:b/>
                <w:lang w:val="en-GB"/>
              </w:rPr>
            </w:pPr>
            <w:r w:rsidRPr="0005266F">
              <w:rPr>
                <w:b/>
                <w:lang w:val="en-GB"/>
              </w:rPr>
              <w:t xml:space="preserve">If I bring a personal mobile phone or other personal electronic device into school </w:t>
            </w:r>
          </w:p>
          <w:p w14:paraId="3CB49EA9" w14:textId="7E9AF745" w:rsidR="000F2903" w:rsidRPr="00462E4E" w:rsidRDefault="000F2903" w:rsidP="001776ED">
            <w:pPr>
              <w:pStyle w:val="Tablebodycopy"/>
              <w:rPr>
                <w:b/>
                <w:lang w:val="en-GB"/>
              </w:rPr>
            </w:pPr>
            <w:r w:rsidRPr="00462E4E">
              <w:rPr>
                <w:sz w:val="18"/>
                <w:szCs w:val="18"/>
                <w:lang w:val="en-GB"/>
              </w:rPr>
              <w:t>(year 6 only with consent from parents who have read and signed the school</w:t>
            </w:r>
            <w:r w:rsidR="00A55E03">
              <w:rPr>
                <w:sz w:val="18"/>
                <w:szCs w:val="18"/>
                <w:lang w:val="en-GB"/>
              </w:rPr>
              <w:t>’</w:t>
            </w:r>
            <w:r w:rsidRPr="00462E4E">
              <w:rPr>
                <w:sz w:val="18"/>
                <w:szCs w:val="18"/>
                <w:lang w:val="en-GB"/>
              </w:rPr>
              <w:t>s mobile letter):</w:t>
            </w:r>
          </w:p>
          <w:p w14:paraId="78379BEC" w14:textId="77777777" w:rsidR="000F2903" w:rsidRPr="00462E4E" w:rsidRDefault="000F2903" w:rsidP="001776ED">
            <w:pPr>
              <w:pStyle w:val="Tablecopybulleted"/>
              <w:numPr>
                <w:ilvl w:val="0"/>
                <w:numId w:val="8"/>
              </w:numPr>
              <w:rPr>
                <w:lang w:val="en-GB"/>
              </w:rPr>
            </w:pPr>
            <w:r w:rsidRPr="00462E4E">
              <w:rPr>
                <w:lang w:val="en-GB"/>
              </w:rPr>
              <w:t>I will not use it onsite without a staff member’s permission</w:t>
            </w:r>
          </w:p>
          <w:p w14:paraId="0865A778" w14:textId="77777777" w:rsidR="000F2903" w:rsidRPr="007E7F3B" w:rsidRDefault="000F2903" w:rsidP="001776ED">
            <w:pPr>
              <w:pStyle w:val="Tablecopybulleted"/>
              <w:numPr>
                <w:ilvl w:val="0"/>
                <w:numId w:val="8"/>
              </w:numPr>
              <w:rPr>
                <w:lang w:val="en-GB"/>
              </w:rPr>
            </w:pPr>
            <w:r w:rsidRPr="0005266F">
              <w:rPr>
                <w:lang w:val="en-GB"/>
              </w:rPr>
              <w:t>I will use it responsibly, and will not access any inappropriate websites or other inappropriate material or use inappropriate language when communicating online</w:t>
            </w:r>
          </w:p>
          <w:p w14:paraId="3ED66E73" w14:textId="77777777" w:rsidR="000F2903" w:rsidRPr="0005266F" w:rsidRDefault="000F2903" w:rsidP="001776ED">
            <w:pPr>
              <w:pStyle w:val="Tablebodycopy"/>
              <w:rPr>
                <w:lang w:val="en-GB"/>
              </w:rPr>
            </w:pPr>
            <w:r w:rsidRPr="0005266F">
              <w:rPr>
                <w:b/>
                <w:lang w:val="en-GB"/>
              </w:rPr>
              <w:t>I agree that the school will monitor the websites I visit and that there will be consequences if I don’t follow the rules.</w:t>
            </w:r>
          </w:p>
        </w:tc>
      </w:tr>
      <w:tr w:rsidR="000F2903" w:rsidRPr="0005266F" w14:paraId="31B5E9C3" w14:textId="77777777" w:rsidTr="001776ED">
        <w:trPr>
          <w:cantSplit/>
        </w:trPr>
        <w:tc>
          <w:tcPr>
            <w:tcW w:w="4868" w:type="dxa"/>
            <w:shd w:val="clear" w:color="auto" w:fill="auto"/>
            <w:tcMar>
              <w:top w:w="113" w:type="dxa"/>
              <w:bottom w:w="113" w:type="dxa"/>
            </w:tcMar>
          </w:tcPr>
          <w:p w14:paraId="24DF1145" w14:textId="77777777" w:rsidR="000F2903" w:rsidRPr="0005266F" w:rsidRDefault="000F2903" w:rsidP="001776ED">
            <w:pPr>
              <w:pStyle w:val="Tablebodycopy"/>
              <w:rPr>
                <w:rStyle w:val="Strong"/>
                <w:b w:val="0"/>
                <w:sz w:val="20"/>
                <w:szCs w:val="20"/>
                <w:lang w:val="en-GB"/>
              </w:rPr>
            </w:pPr>
            <w:r w:rsidRPr="0005266F">
              <w:rPr>
                <w:b/>
                <w:bCs/>
                <w:lang w:val="en-GB"/>
              </w:rPr>
              <w:t>Signed (pupil):</w:t>
            </w:r>
          </w:p>
        </w:tc>
        <w:tc>
          <w:tcPr>
            <w:tcW w:w="4868" w:type="dxa"/>
            <w:shd w:val="clear" w:color="auto" w:fill="auto"/>
            <w:tcMar>
              <w:top w:w="113" w:type="dxa"/>
              <w:bottom w:w="113" w:type="dxa"/>
            </w:tcMar>
          </w:tcPr>
          <w:p w14:paraId="1CA6451B" w14:textId="77777777" w:rsidR="000F2903" w:rsidRPr="0005266F" w:rsidRDefault="000F2903" w:rsidP="001776ED">
            <w:pPr>
              <w:pStyle w:val="Tablebodycopy"/>
              <w:rPr>
                <w:rStyle w:val="Strong"/>
                <w:b w:val="0"/>
                <w:sz w:val="20"/>
                <w:szCs w:val="20"/>
                <w:lang w:val="en-GB"/>
              </w:rPr>
            </w:pPr>
            <w:r w:rsidRPr="0005266F">
              <w:rPr>
                <w:b/>
                <w:bCs/>
                <w:lang w:val="en-GB"/>
              </w:rPr>
              <w:t>Date:</w:t>
            </w:r>
          </w:p>
        </w:tc>
      </w:tr>
      <w:tr w:rsidR="000F2903" w:rsidRPr="0005266F" w14:paraId="61569E04" w14:textId="77777777" w:rsidTr="001776ED">
        <w:trPr>
          <w:cantSplit/>
        </w:trPr>
        <w:tc>
          <w:tcPr>
            <w:tcW w:w="9736" w:type="dxa"/>
            <w:gridSpan w:val="2"/>
            <w:shd w:val="clear" w:color="auto" w:fill="auto"/>
            <w:tcMar>
              <w:top w:w="113" w:type="dxa"/>
              <w:bottom w:w="113" w:type="dxa"/>
            </w:tcMar>
          </w:tcPr>
          <w:p w14:paraId="2AD5A639" w14:textId="77777777" w:rsidR="000F2903" w:rsidRPr="0005266F" w:rsidRDefault="000F2903" w:rsidP="001776ED">
            <w:pPr>
              <w:pStyle w:val="1bodycopy10pt"/>
              <w:rPr>
                <w:lang w:val="en-GB"/>
              </w:rPr>
            </w:pPr>
            <w:r w:rsidRPr="0005266F">
              <w:rPr>
                <w:b/>
                <w:lang w:val="en-GB"/>
              </w:rPr>
              <w:t>Parent/carer’s agreement:</w:t>
            </w:r>
            <w:r w:rsidRPr="0005266F">
              <w:rPr>
                <w:lang w:val="en-GB"/>
              </w:rPr>
              <w:t xml:space="preserve"> I agree that my child can use the school’s ICT systems and internet when appropriately supervised by a member of school staff. I agree to the conditions set out above for pupils using the school’s ICT systems and internet, </w:t>
            </w:r>
            <w:r w:rsidRPr="00462E4E">
              <w:rPr>
                <w:lang w:val="en-GB"/>
              </w:rPr>
              <w:t>and for using personal electronic devices in school,</w:t>
            </w:r>
            <w:r w:rsidRPr="0005266F">
              <w:rPr>
                <w:lang w:val="en-GB"/>
              </w:rPr>
              <w:t xml:space="preserve"> and will make sure my child understands these.</w:t>
            </w:r>
          </w:p>
        </w:tc>
      </w:tr>
      <w:tr w:rsidR="000F2903" w:rsidRPr="0005266F" w14:paraId="2A1240C7" w14:textId="77777777" w:rsidTr="001776ED">
        <w:trPr>
          <w:cantSplit/>
        </w:trPr>
        <w:tc>
          <w:tcPr>
            <w:tcW w:w="4868" w:type="dxa"/>
            <w:shd w:val="clear" w:color="auto" w:fill="auto"/>
            <w:tcMar>
              <w:top w:w="113" w:type="dxa"/>
              <w:bottom w:w="113" w:type="dxa"/>
            </w:tcMar>
          </w:tcPr>
          <w:p w14:paraId="52F8D9F7" w14:textId="77777777" w:rsidR="000F2903" w:rsidRPr="0005266F" w:rsidRDefault="000F2903" w:rsidP="001776ED">
            <w:pPr>
              <w:pStyle w:val="Tablebodycopy"/>
              <w:rPr>
                <w:b/>
                <w:lang w:val="en-GB"/>
              </w:rPr>
            </w:pPr>
            <w:r w:rsidRPr="0005266F">
              <w:rPr>
                <w:b/>
                <w:lang w:val="en-GB"/>
              </w:rPr>
              <w:t>Signed (parent/carer):</w:t>
            </w:r>
          </w:p>
        </w:tc>
        <w:tc>
          <w:tcPr>
            <w:tcW w:w="4868" w:type="dxa"/>
            <w:shd w:val="clear" w:color="auto" w:fill="auto"/>
            <w:tcMar>
              <w:top w:w="113" w:type="dxa"/>
              <w:bottom w:w="113" w:type="dxa"/>
            </w:tcMar>
          </w:tcPr>
          <w:p w14:paraId="2FCEC2C1" w14:textId="77777777" w:rsidR="000F2903" w:rsidRPr="0005266F" w:rsidRDefault="000F2903" w:rsidP="001776ED">
            <w:pPr>
              <w:pStyle w:val="Tablebodycopy"/>
              <w:rPr>
                <w:b/>
                <w:lang w:val="en-GB"/>
              </w:rPr>
            </w:pPr>
            <w:r w:rsidRPr="0005266F">
              <w:rPr>
                <w:b/>
                <w:lang w:val="en-GB"/>
              </w:rPr>
              <w:t>Date:</w:t>
            </w:r>
          </w:p>
        </w:tc>
      </w:tr>
    </w:tbl>
    <w:p w14:paraId="194BE3E4" w14:textId="77777777" w:rsidR="000F2903" w:rsidRDefault="000F2903" w:rsidP="000F2903">
      <w:pPr>
        <w:pStyle w:val="4Bulletedcopyblue"/>
        <w:numPr>
          <w:ilvl w:val="0"/>
          <w:numId w:val="0"/>
        </w:numPr>
        <w:spacing w:after="0"/>
        <w:ind w:left="340"/>
      </w:pPr>
    </w:p>
    <w:p w14:paraId="0F727441" w14:textId="77777777" w:rsidR="000F2903" w:rsidRDefault="000F2903" w:rsidP="000F2903">
      <w:pPr>
        <w:pStyle w:val="4Bulletedcopyblue"/>
        <w:numPr>
          <w:ilvl w:val="0"/>
          <w:numId w:val="0"/>
        </w:numPr>
        <w:spacing w:after="0"/>
        <w:ind w:left="340"/>
      </w:pPr>
    </w:p>
    <w:p w14:paraId="4ABC5887" w14:textId="77777777" w:rsidR="005208DD" w:rsidRPr="006D019A" w:rsidRDefault="005208DD" w:rsidP="005208DD">
      <w:pPr>
        <w:pStyle w:val="1bodycopy10pt"/>
        <w:rPr>
          <w:lang w:val="en-GB"/>
        </w:rPr>
      </w:pPr>
    </w:p>
    <w:p w14:paraId="369D0E9B" w14:textId="77777777" w:rsidR="005208DD" w:rsidRPr="006D019A" w:rsidRDefault="005208DD" w:rsidP="005208DD">
      <w:pPr>
        <w:pStyle w:val="1bodycopy10pt"/>
        <w:rPr>
          <w:lang w:val="en-GB"/>
        </w:rPr>
      </w:pPr>
    </w:p>
    <w:p w14:paraId="424628CD" w14:textId="77777777" w:rsidR="00EB7969" w:rsidRPr="006D019A" w:rsidRDefault="00EB7969" w:rsidP="00EB7969">
      <w:pPr>
        <w:pStyle w:val="Heading3"/>
        <w:rPr>
          <w:color w:val="auto"/>
          <w:lang w:val="en-GB"/>
        </w:rPr>
      </w:pPr>
      <w:r w:rsidRPr="006D019A">
        <w:rPr>
          <w:color w:val="auto"/>
          <w:lang w:val="en-GB"/>
        </w:rPr>
        <w:t>9. Appendix 2: Permission form for pupils to use mobile phones during lessons</w:t>
      </w:r>
    </w:p>
    <w:p w14:paraId="189807CF" w14:textId="77777777" w:rsidR="00EB7969" w:rsidRPr="006D019A" w:rsidRDefault="00EB7969" w:rsidP="00EB7969">
      <w:pPr>
        <w:pStyle w:val="1bodycopy10pt"/>
        <w:rPr>
          <w:lang w:val="en-GB"/>
        </w:rPr>
      </w:pPr>
      <w:r w:rsidRPr="006D019A">
        <w:rPr>
          <w:lang w:val="en-GB"/>
        </w:rPr>
        <w:t xml:space="preserve"> </w:t>
      </w:r>
    </w:p>
    <w:tbl>
      <w:tblPr>
        <w:tblW w:w="992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111"/>
        <w:gridCol w:w="5812"/>
      </w:tblGrid>
      <w:tr w:rsidR="00EB7969" w:rsidRPr="006D019A" w14:paraId="3C6E1AB1" w14:textId="77777777" w:rsidTr="00D34825">
        <w:trPr>
          <w:cantSplit/>
          <w:tblHeader/>
        </w:trPr>
        <w:tc>
          <w:tcPr>
            <w:tcW w:w="9923" w:type="dxa"/>
            <w:gridSpan w:val="2"/>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B7040AE" w14:textId="77777777" w:rsidR="00EB7969" w:rsidRPr="006D019A" w:rsidRDefault="00EB7969" w:rsidP="00D34825">
            <w:pPr>
              <w:pStyle w:val="1bodycopy10pt"/>
              <w:spacing w:after="0"/>
              <w:rPr>
                <w:caps/>
                <w:lang w:val="en-GB"/>
              </w:rPr>
            </w:pPr>
            <w:r w:rsidRPr="006D019A">
              <w:rPr>
                <w:caps/>
                <w:lang w:val="en-GB"/>
              </w:rPr>
              <w:t>pupil and lesson details</w:t>
            </w:r>
          </w:p>
        </w:tc>
      </w:tr>
      <w:tr w:rsidR="00EB7969" w:rsidRPr="006D019A" w14:paraId="2D34832E" w14:textId="77777777" w:rsidTr="00D34825">
        <w:trPr>
          <w:cantSplit/>
        </w:trPr>
        <w:tc>
          <w:tcPr>
            <w:tcW w:w="4111" w:type="dxa"/>
            <w:shd w:val="clear" w:color="auto" w:fill="auto"/>
          </w:tcPr>
          <w:p w14:paraId="6702DD14" w14:textId="77777777" w:rsidR="00EB7969" w:rsidRPr="006D019A" w:rsidRDefault="00EB7969" w:rsidP="00D34825">
            <w:pPr>
              <w:pStyle w:val="Tablebodycopy"/>
              <w:rPr>
                <w:b/>
                <w:lang w:val="en-GB"/>
              </w:rPr>
            </w:pPr>
            <w:r w:rsidRPr="006D019A">
              <w:rPr>
                <w:b/>
                <w:lang w:val="en-GB"/>
              </w:rPr>
              <w:t>Pupil name:</w:t>
            </w:r>
          </w:p>
        </w:tc>
        <w:tc>
          <w:tcPr>
            <w:tcW w:w="5812" w:type="dxa"/>
            <w:shd w:val="clear" w:color="auto" w:fill="auto"/>
          </w:tcPr>
          <w:p w14:paraId="73E82DDE" w14:textId="77777777" w:rsidR="00EB7969" w:rsidRPr="006D019A" w:rsidRDefault="00EB7969" w:rsidP="00D34825">
            <w:pPr>
              <w:pStyle w:val="Tablebodycopy"/>
              <w:rPr>
                <w:lang w:val="en-GB"/>
              </w:rPr>
            </w:pPr>
          </w:p>
        </w:tc>
      </w:tr>
      <w:tr w:rsidR="00EB7969" w:rsidRPr="006D019A" w14:paraId="7E5B828F" w14:textId="77777777" w:rsidTr="00D34825">
        <w:trPr>
          <w:cantSplit/>
        </w:trPr>
        <w:tc>
          <w:tcPr>
            <w:tcW w:w="4111" w:type="dxa"/>
            <w:shd w:val="clear" w:color="auto" w:fill="auto"/>
          </w:tcPr>
          <w:p w14:paraId="529933FB" w14:textId="77777777" w:rsidR="00EB7969" w:rsidRPr="006D019A" w:rsidRDefault="00EB7969" w:rsidP="00D34825">
            <w:pPr>
              <w:pStyle w:val="Tablebodycopy"/>
              <w:rPr>
                <w:b/>
                <w:lang w:val="en-GB"/>
              </w:rPr>
            </w:pPr>
            <w:r w:rsidRPr="006D019A">
              <w:rPr>
                <w:b/>
                <w:lang w:val="en-GB"/>
              </w:rPr>
              <w:t>Date:</w:t>
            </w:r>
          </w:p>
        </w:tc>
        <w:tc>
          <w:tcPr>
            <w:tcW w:w="5812" w:type="dxa"/>
            <w:shd w:val="clear" w:color="auto" w:fill="auto"/>
          </w:tcPr>
          <w:p w14:paraId="5A6C0DD5" w14:textId="77777777" w:rsidR="00EB7969" w:rsidRPr="006D019A" w:rsidRDefault="00EB7969" w:rsidP="00D34825">
            <w:pPr>
              <w:pStyle w:val="Tablebodycopy"/>
              <w:rPr>
                <w:lang w:val="en-GB"/>
              </w:rPr>
            </w:pPr>
          </w:p>
        </w:tc>
      </w:tr>
      <w:tr w:rsidR="00EB7969" w:rsidRPr="006D019A" w14:paraId="30049E75" w14:textId="77777777" w:rsidTr="00D34825">
        <w:trPr>
          <w:cantSplit/>
        </w:trPr>
        <w:tc>
          <w:tcPr>
            <w:tcW w:w="4111" w:type="dxa"/>
            <w:shd w:val="clear" w:color="auto" w:fill="auto"/>
          </w:tcPr>
          <w:p w14:paraId="17ACB484" w14:textId="77777777" w:rsidR="00EB7969" w:rsidRPr="006D019A" w:rsidRDefault="00EB7969" w:rsidP="00D34825">
            <w:pPr>
              <w:pStyle w:val="Tablebodycopy"/>
              <w:rPr>
                <w:b/>
                <w:lang w:val="en-GB"/>
              </w:rPr>
            </w:pPr>
            <w:r w:rsidRPr="006D019A">
              <w:rPr>
                <w:b/>
                <w:lang w:val="en-GB"/>
              </w:rPr>
              <w:t>Class/lesson details:</w:t>
            </w:r>
          </w:p>
        </w:tc>
        <w:tc>
          <w:tcPr>
            <w:tcW w:w="5812" w:type="dxa"/>
            <w:shd w:val="clear" w:color="auto" w:fill="auto"/>
          </w:tcPr>
          <w:p w14:paraId="5795FC80" w14:textId="77777777" w:rsidR="00EB7969" w:rsidRPr="006D019A" w:rsidRDefault="00EB7969" w:rsidP="00D34825">
            <w:pPr>
              <w:pStyle w:val="Tablebodycopy"/>
              <w:rPr>
                <w:lang w:val="en-GB"/>
              </w:rPr>
            </w:pPr>
          </w:p>
        </w:tc>
      </w:tr>
    </w:tbl>
    <w:p w14:paraId="3C3FADD2" w14:textId="77777777" w:rsidR="00EB7969" w:rsidRPr="006D019A" w:rsidRDefault="00EB7969" w:rsidP="00EB7969">
      <w:pPr>
        <w:rPr>
          <w:lang w:val="en-GB"/>
        </w:rPr>
      </w:pPr>
    </w:p>
    <w:tbl>
      <w:tblPr>
        <w:tblW w:w="9923"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923"/>
      </w:tblGrid>
      <w:tr w:rsidR="00EB7969" w:rsidRPr="006D019A" w14:paraId="6F1B64AC" w14:textId="77777777" w:rsidTr="00D34825">
        <w:trPr>
          <w:cantSplit/>
          <w:tblHeader/>
        </w:trPr>
        <w:tc>
          <w:tcPr>
            <w:tcW w:w="992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71FC176B" w14:textId="77777777" w:rsidR="00EB7969" w:rsidRPr="006D019A" w:rsidRDefault="00EB7969" w:rsidP="00D34825">
            <w:pPr>
              <w:pStyle w:val="1bodycopy10pt"/>
              <w:spacing w:after="0"/>
              <w:rPr>
                <w:caps/>
                <w:lang w:val="en-GB"/>
              </w:rPr>
            </w:pPr>
            <w:r w:rsidRPr="006D019A">
              <w:rPr>
                <w:caps/>
                <w:lang w:val="en-GB"/>
              </w:rPr>
              <w:t>Purpose</w:t>
            </w:r>
          </w:p>
        </w:tc>
      </w:tr>
      <w:tr w:rsidR="00EB7969" w:rsidRPr="006D019A" w14:paraId="7EF21B99" w14:textId="77777777" w:rsidTr="00D34825">
        <w:trPr>
          <w:cantSplit/>
          <w:trHeight w:val="1238"/>
        </w:trPr>
        <w:tc>
          <w:tcPr>
            <w:tcW w:w="9923" w:type="dxa"/>
            <w:shd w:val="clear" w:color="auto" w:fill="auto"/>
          </w:tcPr>
          <w:p w14:paraId="08F1FD9E" w14:textId="77777777" w:rsidR="00EB7969" w:rsidRPr="006D019A" w:rsidRDefault="00EB7969" w:rsidP="00D34825">
            <w:pPr>
              <w:pStyle w:val="Tablebodycopy"/>
              <w:rPr>
                <w:lang w:val="en-GB"/>
              </w:rPr>
            </w:pPr>
            <w:r w:rsidRPr="006D019A">
              <w:rPr>
                <w:lang w:val="en-GB"/>
              </w:rPr>
              <w:t>Teachers should fill out this box explaining how the phones will be used during the lesson</w:t>
            </w:r>
          </w:p>
          <w:p w14:paraId="469B55DD" w14:textId="77777777" w:rsidR="00EB7969" w:rsidRPr="006D019A" w:rsidRDefault="00EB7969" w:rsidP="00D34825">
            <w:pPr>
              <w:pStyle w:val="Tablebodycopy"/>
              <w:rPr>
                <w:lang w:val="en-GB"/>
              </w:rPr>
            </w:pPr>
          </w:p>
          <w:p w14:paraId="5039D35B" w14:textId="77777777" w:rsidR="00EB7969" w:rsidRPr="006D019A" w:rsidRDefault="00EB7969" w:rsidP="00D34825">
            <w:pPr>
              <w:pStyle w:val="Tablebodycopy"/>
              <w:rPr>
                <w:lang w:val="en-GB"/>
              </w:rPr>
            </w:pPr>
          </w:p>
          <w:p w14:paraId="556E1C41" w14:textId="77777777" w:rsidR="00EB7969" w:rsidRPr="006D019A" w:rsidRDefault="00EB7969" w:rsidP="00D34825">
            <w:pPr>
              <w:pStyle w:val="Tablebodycopy"/>
              <w:rPr>
                <w:lang w:val="en-GB"/>
              </w:rPr>
            </w:pPr>
          </w:p>
          <w:p w14:paraId="7C3ECD6A" w14:textId="77777777" w:rsidR="00EB7969" w:rsidRPr="006D019A" w:rsidRDefault="00EB7969" w:rsidP="00D34825">
            <w:pPr>
              <w:pStyle w:val="Tablebodycopy"/>
              <w:rPr>
                <w:lang w:val="en-GB"/>
              </w:rPr>
            </w:pPr>
          </w:p>
          <w:p w14:paraId="105B599E" w14:textId="77777777" w:rsidR="00EB7969" w:rsidRPr="006D019A" w:rsidRDefault="00EB7969" w:rsidP="00D34825">
            <w:pPr>
              <w:pStyle w:val="Tablebodycopy"/>
              <w:rPr>
                <w:lang w:val="en-GB"/>
              </w:rPr>
            </w:pPr>
          </w:p>
          <w:p w14:paraId="1B89AA7D" w14:textId="77777777" w:rsidR="00EB7969" w:rsidRPr="006D019A" w:rsidRDefault="00EB7969" w:rsidP="00D34825">
            <w:pPr>
              <w:pStyle w:val="Tablebodycopy"/>
              <w:rPr>
                <w:lang w:val="en-GB"/>
              </w:rPr>
            </w:pPr>
          </w:p>
          <w:p w14:paraId="0B5E37B5" w14:textId="77777777" w:rsidR="00EB7969" w:rsidRPr="006D019A" w:rsidRDefault="00EB7969" w:rsidP="00D34825">
            <w:pPr>
              <w:pStyle w:val="Tablebodycopy"/>
              <w:rPr>
                <w:lang w:val="en-GB"/>
              </w:rPr>
            </w:pPr>
          </w:p>
          <w:p w14:paraId="388BDA5E" w14:textId="77777777" w:rsidR="00EB7969" w:rsidRPr="006D019A" w:rsidRDefault="00EB7969" w:rsidP="00D34825">
            <w:pPr>
              <w:pStyle w:val="Tablebodycopy"/>
              <w:rPr>
                <w:lang w:val="en-GB"/>
              </w:rPr>
            </w:pPr>
          </w:p>
          <w:p w14:paraId="68452A27" w14:textId="77777777" w:rsidR="00EB7969" w:rsidRPr="006D019A" w:rsidRDefault="00EB7969" w:rsidP="00D34825">
            <w:pPr>
              <w:pStyle w:val="Tablebodycopy"/>
              <w:rPr>
                <w:lang w:val="en-GB"/>
              </w:rPr>
            </w:pPr>
          </w:p>
          <w:p w14:paraId="406F0A7C" w14:textId="77777777" w:rsidR="00EB7969" w:rsidRPr="006D019A" w:rsidRDefault="00EB7969" w:rsidP="00D34825">
            <w:pPr>
              <w:pStyle w:val="Tablebodycopy"/>
              <w:rPr>
                <w:lang w:val="en-GB"/>
              </w:rPr>
            </w:pPr>
          </w:p>
        </w:tc>
      </w:tr>
    </w:tbl>
    <w:p w14:paraId="2919B3A5" w14:textId="77777777" w:rsidR="00EB7969" w:rsidRPr="006D019A" w:rsidRDefault="00EB7969" w:rsidP="00EB7969">
      <w:pPr>
        <w:rPr>
          <w:lang w:val="en-GB"/>
        </w:rPr>
      </w:pPr>
    </w:p>
    <w:p w14:paraId="5A0D8C8B" w14:textId="77777777" w:rsidR="00EB7969" w:rsidRPr="006D019A" w:rsidRDefault="00EB7969" w:rsidP="00EB7969">
      <w:pPr>
        <w:pStyle w:val="Subhead2"/>
        <w:rPr>
          <w:color w:val="auto"/>
          <w:lang w:val="en-GB"/>
        </w:rPr>
      </w:pPr>
      <w:r w:rsidRPr="006D019A">
        <w:rPr>
          <w:color w:val="auto"/>
          <w:lang w:val="en-GB"/>
        </w:rPr>
        <w:t>Pupil agreement</w:t>
      </w:r>
    </w:p>
    <w:p w14:paraId="54D594E6" w14:textId="77777777" w:rsidR="00EB7969" w:rsidRPr="006D019A" w:rsidRDefault="00EB7969" w:rsidP="00EB7969">
      <w:pPr>
        <w:rPr>
          <w:lang w:val="en-GB"/>
        </w:rPr>
      </w:pPr>
      <w:r w:rsidRPr="006D019A">
        <w:rPr>
          <w:lang w:val="en-GB"/>
        </w:rPr>
        <w:t>I understand that I am being allowed to use my phone during lesson time as part of an educational or class activity.</w:t>
      </w:r>
    </w:p>
    <w:p w14:paraId="20BE24AE" w14:textId="77777777" w:rsidR="00EB7969" w:rsidRPr="006D019A" w:rsidRDefault="00EB7969" w:rsidP="00EB7969">
      <w:pPr>
        <w:rPr>
          <w:lang w:val="en-GB"/>
        </w:rPr>
      </w:pPr>
      <w:r w:rsidRPr="006D019A">
        <w:rPr>
          <w:lang w:val="en-GB"/>
        </w:rPr>
        <w:t>I will not use my phone for any other purpose than the one listed above. If my teacher, or any other member of staff, finds that I’m using my phone for any other reason, I understand that it will be confiscated.</w:t>
      </w:r>
    </w:p>
    <w:p w14:paraId="3991FAFB" w14:textId="77777777" w:rsidR="00EB7969" w:rsidRPr="006D019A" w:rsidRDefault="00EB7969" w:rsidP="00EB7969">
      <w:pPr>
        <w:rPr>
          <w:lang w:val="en-GB"/>
        </w:rPr>
      </w:pPr>
      <w:r w:rsidRPr="006D019A">
        <w:rPr>
          <w:lang w:val="en-GB"/>
        </w:rPr>
        <w:t>I understand that the school’s code of conduct/ acceptable use agreement on the use of mobile phones still applies.</w:t>
      </w:r>
    </w:p>
    <w:p w14:paraId="30564BDF" w14:textId="77777777" w:rsidR="00EB7969" w:rsidRPr="006D019A" w:rsidRDefault="00EB7969" w:rsidP="00EB7969">
      <w:pPr>
        <w:rPr>
          <w:lang w:val="en-GB"/>
        </w:rPr>
      </w:pPr>
    </w:p>
    <w:p w14:paraId="79A977EF" w14:textId="77777777" w:rsidR="00EB7969" w:rsidRPr="006D019A" w:rsidRDefault="00EB7969" w:rsidP="00EB7969">
      <w:pPr>
        <w:rPr>
          <w:lang w:val="en-GB"/>
        </w:rPr>
      </w:pPr>
      <w:r w:rsidRPr="006D019A">
        <w:rPr>
          <w:lang w:val="en-GB"/>
        </w:rPr>
        <w:t>Pupil signature: _____________________________</w:t>
      </w:r>
    </w:p>
    <w:p w14:paraId="756B086D" w14:textId="77777777" w:rsidR="00EB7969" w:rsidRPr="006D019A" w:rsidRDefault="00EB7969" w:rsidP="00EB7969">
      <w:pPr>
        <w:rPr>
          <w:lang w:val="en-GB"/>
        </w:rPr>
      </w:pPr>
    </w:p>
    <w:p w14:paraId="262F4080" w14:textId="77777777" w:rsidR="00EB7969" w:rsidRPr="006D019A" w:rsidRDefault="00EB7969" w:rsidP="00EB7969">
      <w:pPr>
        <w:rPr>
          <w:lang w:val="en-GB"/>
        </w:rPr>
      </w:pPr>
      <w:r w:rsidRPr="006D019A">
        <w:rPr>
          <w:lang w:val="en-GB"/>
        </w:rPr>
        <w:t>Teacher signature: ___________________________________</w:t>
      </w:r>
    </w:p>
    <w:p w14:paraId="7DCA2E8F" w14:textId="77777777" w:rsidR="00E5793B" w:rsidRPr="006D019A" w:rsidRDefault="00E5793B">
      <w:pPr>
        <w:rPr>
          <w:lang w:val="en-GB"/>
        </w:rPr>
      </w:pPr>
    </w:p>
    <w:p w14:paraId="50692FC4" w14:textId="77777777" w:rsidR="00E5793B" w:rsidRPr="006D019A" w:rsidRDefault="00E5793B">
      <w:pPr>
        <w:rPr>
          <w:lang w:val="en-GB"/>
        </w:rPr>
      </w:pPr>
    </w:p>
    <w:p w14:paraId="6E5A49F1" w14:textId="77777777" w:rsidR="00EB7969" w:rsidRPr="006D019A" w:rsidRDefault="00EB7969">
      <w:pPr>
        <w:rPr>
          <w:lang w:val="en-GB"/>
        </w:rPr>
      </w:pPr>
    </w:p>
    <w:p w14:paraId="18D3974B" w14:textId="77777777" w:rsidR="00EB7969" w:rsidRPr="006D019A" w:rsidRDefault="00EB7969">
      <w:pPr>
        <w:rPr>
          <w:lang w:val="en-GB"/>
        </w:rPr>
      </w:pPr>
    </w:p>
    <w:p w14:paraId="085FCBBA" w14:textId="77777777" w:rsidR="00EB7969" w:rsidRPr="006D019A" w:rsidRDefault="00EB7969">
      <w:pPr>
        <w:rPr>
          <w:lang w:val="en-GB"/>
        </w:rPr>
      </w:pPr>
    </w:p>
    <w:p w14:paraId="5E1749E1" w14:textId="77777777" w:rsidR="00EB7969" w:rsidRPr="006D019A" w:rsidRDefault="00EB7969" w:rsidP="00F633D4">
      <w:pPr>
        <w:pStyle w:val="Heading3"/>
        <w:rPr>
          <w:color w:val="auto"/>
          <w:lang w:val="en-GB"/>
        </w:rPr>
      </w:pPr>
      <w:bookmarkStart w:id="8" w:name="_Toc3885804"/>
    </w:p>
    <w:p w14:paraId="3E7A1621" w14:textId="77777777" w:rsidR="00CF3DD7" w:rsidRPr="006D019A" w:rsidRDefault="00CF3DD7" w:rsidP="00CF3DD7">
      <w:pPr>
        <w:pStyle w:val="1bodycopy10pt"/>
        <w:rPr>
          <w:lang w:val="en-GB"/>
        </w:rPr>
      </w:pPr>
    </w:p>
    <w:p w14:paraId="6CAFBE36" w14:textId="77777777" w:rsidR="00E5793B" w:rsidRPr="006D019A" w:rsidRDefault="00AE0332" w:rsidP="00F633D4">
      <w:pPr>
        <w:pStyle w:val="Heading3"/>
        <w:rPr>
          <w:color w:val="auto"/>
          <w:lang w:val="en-GB"/>
        </w:rPr>
      </w:pPr>
      <w:r w:rsidRPr="006D019A">
        <w:rPr>
          <w:color w:val="auto"/>
          <w:lang w:val="en-GB"/>
        </w:rPr>
        <w:lastRenderedPageBreak/>
        <w:t>10. Appendix 3: Permission form allowing a pupil to bring their phone to school</w:t>
      </w:r>
      <w:bookmarkEnd w:id="8"/>
    </w:p>
    <w:p w14:paraId="2D210FBC" w14:textId="77777777" w:rsidR="005442BB" w:rsidRPr="006D019A" w:rsidRDefault="005442BB" w:rsidP="005442BB">
      <w:pPr>
        <w:widowControl w:val="0"/>
        <w:spacing w:line="276" w:lineRule="auto"/>
        <w:jc w:val="center"/>
        <w:rPr>
          <w:rFonts w:cs="Arial"/>
          <w:b/>
          <w:snapToGrid w:val="0"/>
          <w:sz w:val="22"/>
          <w:szCs w:val="22"/>
        </w:rPr>
      </w:pPr>
      <w:r w:rsidRPr="006D019A">
        <w:rPr>
          <w:rFonts w:cs="Arial"/>
          <w:b/>
          <w:snapToGrid w:val="0"/>
          <w:sz w:val="22"/>
          <w:szCs w:val="22"/>
        </w:rPr>
        <w:t>Mobile Phones in School</w:t>
      </w:r>
    </w:p>
    <w:p w14:paraId="68656B59" w14:textId="77777777" w:rsidR="005442BB" w:rsidRPr="006D019A" w:rsidRDefault="005442BB" w:rsidP="005442BB">
      <w:pPr>
        <w:widowControl w:val="0"/>
        <w:spacing w:line="276" w:lineRule="auto"/>
        <w:rPr>
          <w:rFonts w:cs="Arial"/>
          <w:snapToGrid w:val="0"/>
          <w:sz w:val="8"/>
          <w:szCs w:val="22"/>
        </w:rPr>
      </w:pPr>
    </w:p>
    <w:p w14:paraId="15D41D2F" w14:textId="77777777" w:rsidR="005442BB" w:rsidRPr="006D019A" w:rsidRDefault="005442BB" w:rsidP="005442BB">
      <w:pPr>
        <w:widowControl w:val="0"/>
        <w:spacing w:line="276" w:lineRule="auto"/>
        <w:rPr>
          <w:rFonts w:cs="Arial"/>
          <w:snapToGrid w:val="0"/>
          <w:sz w:val="8"/>
          <w:szCs w:val="22"/>
        </w:rPr>
      </w:pPr>
    </w:p>
    <w:p w14:paraId="0570647A" w14:textId="77777777" w:rsidR="005442BB" w:rsidRPr="006D019A" w:rsidRDefault="005442BB" w:rsidP="005442BB">
      <w:pPr>
        <w:widowControl w:val="0"/>
        <w:spacing w:line="276" w:lineRule="auto"/>
        <w:rPr>
          <w:rFonts w:cs="Arial"/>
          <w:snapToGrid w:val="0"/>
          <w:sz w:val="22"/>
          <w:szCs w:val="22"/>
        </w:rPr>
      </w:pPr>
      <w:r w:rsidRPr="006D019A">
        <w:rPr>
          <w:rFonts w:cs="Arial"/>
          <w:snapToGrid w:val="0"/>
          <w:sz w:val="22"/>
          <w:szCs w:val="22"/>
        </w:rPr>
        <w:t xml:space="preserve">I am writing to remind you of our policy on mobile phones in school:  </w:t>
      </w:r>
    </w:p>
    <w:p w14:paraId="43CB4BFA" w14:textId="6888A271" w:rsidR="005442BB" w:rsidRPr="006D019A" w:rsidRDefault="00580956" w:rsidP="005442BB">
      <w:pPr>
        <w:rPr>
          <w:rFonts w:cs="Arial"/>
          <w:sz w:val="22"/>
          <w:szCs w:val="22"/>
        </w:rPr>
      </w:pPr>
      <w:r w:rsidRPr="006D019A">
        <w:rPr>
          <w:rFonts w:cs="Arial"/>
          <w:noProof/>
          <w:sz w:val="22"/>
          <w:lang w:val="en-GB" w:eastAsia="en-GB"/>
        </w:rPr>
        <mc:AlternateContent>
          <mc:Choice Requires="wps">
            <w:drawing>
              <wp:anchor distT="0" distB="0" distL="114300" distR="114300" simplePos="0" relativeHeight="251658752" behindDoc="0" locked="0" layoutInCell="1" allowOverlap="1" wp14:anchorId="04D6F7FB" wp14:editId="6D76257A">
                <wp:simplePos x="0" y="0"/>
                <wp:positionH relativeFrom="column">
                  <wp:posOffset>40005</wp:posOffset>
                </wp:positionH>
                <wp:positionV relativeFrom="paragraph">
                  <wp:posOffset>60325</wp:posOffset>
                </wp:positionV>
                <wp:extent cx="6515100" cy="3015615"/>
                <wp:effectExtent l="9525" t="8255" r="9525" b="508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0" cy="3015615"/>
                        </a:xfrm>
                        <a:prstGeom prst="rect">
                          <a:avLst/>
                        </a:prstGeom>
                        <a:solidFill>
                          <a:srgbClr val="FFFFFF"/>
                        </a:solidFill>
                        <a:ln w="9525">
                          <a:solidFill>
                            <a:srgbClr val="000000"/>
                          </a:solidFill>
                          <a:miter lim="800000"/>
                          <a:headEnd/>
                          <a:tailEnd/>
                        </a:ln>
                      </wps:spPr>
                      <wps:txbx>
                        <w:txbxContent>
                          <w:p w14:paraId="4CA47532" w14:textId="77777777" w:rsidR="005442BB" w:rsidRPr="00714AAF" w:rsidRDefault="005442BB" w:rsidP="005442BB">
                            <w:pPr>
                              <w:pStyle w:val="NormalWeb"/>
                              <w:spacing w:before="0" w:beforeAutospacing="0" w:after="0" w:afterAutospacing="0" w:line="312" w:lineRule="auto"/>
                              <w:rPr>
                                <w:sz w:val="18"/>
                                <w:szCs w:val="18"/>
                              </w:rPr>
                            </w:pPr>
                            <w:r w:rsidRPr="00714AAF">
                              <w:rPr>
                                <w:rFonts w:ascii="Arial" w:hAnsi="Arial" w:cs="Arial"/>
                                <w:b/>
                                <w:bCs/>
                                <w:kern w:val="24"/>
                                <w:sz w:val="18"/>
                                <w:szCs w:val="18"/>
                              </w:rPr>
                              <w:t>Mobile Phones</w:t>
                            </w:r>
                          </w:p>
                          <w:p w14:paraId="5C30D388" w14:textId="77777777" w:rsidR="005442BB" w:rsidRPr="00714AAF" w:rsidRDefault="005442BB" w:rsidP="005442BB">
                            <w:pPr>
                              <w:pStyle w:val="NormalWeb"/>
                              <w:spacing w:before="0" w:beforeAutospacing="0" w:after="0" w:afterAutospacing="0" w:line="312" w:lineRule="auto"/>
                              <w:rPr>
                                <w:rFonts w:ascii="Arial" w:hAnsi="Arial" w:cs="Arial"/>
                                <w:kern w:val="24"/>
                                <w:sz w:val="18"/>
                                <w:szCs w:val="18"/>
                              </w:rPr>
                            </w:pPr>
                            <w:r w:rsidRPr="00714AAF">
                              <w:rPr>
                                <w:rFonts w:ascii="Arial" w:hAnsi="Arial" w:cs="Arial"/>
                                <w:kern w:val="24"/>
                                <w:sz w:val="18"/>
                                <w:szCs w:val="18"/>
                              </w:rPr>
                              <w:t>We prefer that your child does not bring a mobile phone to school. We recognise that mobile phones can play an important role in helping pupils to feel safe and secure, especially if, as they get older, parents start allowing them to walk to and from school unaccompanied</w:t>
                            </w:r>
                            <w:r w:rsidR="00714AAF">
                              <w:rPr>
                                <w:rFonts w:ascii="Arial" w:hAnsi="Arial" w:cs="Arial"/>
                                <w:kern w:val="24"/>
                                <w:sz w:val="18"/>
                                <w:szCs w:val="18"/>
                              </w:rPr>
                              <w:t xml:space="preserve"> </w:t>
                            </w:r>
                            <w:r w:rsidR="00714AAF" w:rsidRPr="008C5E03">
                              <w:rPr>
                                <w:rFonts w:ascii="Arial" w:hAnsi="Arial" w:cs="Arial"/>
                                <w:kern w:val="24"/>
                                <w:sz w:val="18"/>
                                <w:szCs w:val="18"/>
                              </w:rPr>
                              <w:t>(year 6 only)</w:t>
                            </w:r>
                            <w:r w:rsidRPr="008C5E03">
                              <w:rPr>
                                <w:rFonts w:ascii="Arial" w:hAnsi="Arial" w:cs="Arial"/>
                                <w:kern w:val="24"/>
                                <w:sz w:val="18"/>
                                <w:szCs w:val="18"/>
                              </w:rPr>
                              <w:t>.</w:t>
                            </w:r>
                            <w:r w:rsidRPr="00714AAF">
                              <w:rPr>
                                <w:rFonts w:ascii="Arial" w:hAnsi="Arial" w:cs="Arial"/>
                                <w:kern w:val="24"/>
                                <w:sz w:val="18"/>
                                <w:szCs w:val="18"/>
                              </w:rPr>
                              <w:t xml:space="preserve"> However, we also recognise that they can prove a distraction in school. </w:t>
                            </w:r>
                          </w:p>
                          <w:p w14:paraId="582FF67A" w14:textId="77777777" w:rsidR="005442BB" w:rsidRPr="00A55E03" w:rsidRDefault="005442BB" w:rsidP="005442BB">
                            <w:pPr>
                              <w:pStyle w:val="NormalWeb"/>
                              <w:spacing w:before="0" w:beforeAutospacing="0" w:after="0" w:afterAutospacing="0" w:line="312" w:lineRule="auto"/>
                              <w:rPr>
                                <w:rFonts w:ascii="Arial" w:hAnsi="Arial" w:cs="Arial"/>
                                <w:sz w:val="18"/>
                                <w:szCs w:val="18"/>
                              </w:rPr>
                            </w:pPr>
                            <w:r w:rsidRPr="00A55E03">
                              <w:rPr>
                                <w:rFonts w:ascii="Arial" w:hAnsi="Arial" w:cs="Arial"/>
                                <w:kern w:val="24"/>
                                <w:sz w:val="18"/>
                                <w:szCs w:val="18"/>
                              </w:rPr>
                              <w:t>Therefore:</w:t>
                            </w:r>
                          </w:p>
                          <w:p w14:paraId="79BABB22" w14:textId="578BFB63" w:rsidR="00A55E03" w:rsidRPr="00A55E03" w:rsidRDefault="00A55E03" w:rsidP="00714AAF">
                            <w:pPr>
                              <w:pStyle w:val="ListParagraph"/>
                              <w:numPr>
                                <w:ilvl w:val="0"/>
                                <w:numId w:val="34"/>
                              </w:numPr>
                              <w:spacing w:after="0"/>
                              <w:rPr>
                                <w:rFonts w:cs="Arial"/>
                                <w:i/>
                                <w:iCs/>
                                <w:sz w:val="18"/>
                                <w:szCs w:val="18"/>
                              </w:rPr>
                            </w:pPr>
                            <w:r w:rsidRPr="00A55E03">
                              <w:rPr>
                                <w:rFonts w:cs="Arial"/>
                                <w:color w:val="333333"/>
                                <w:sz w:val="18"/>
                                <w:szCs w:val="18"/>
                                <w:shd w:val="clear" w:color="auto" w:fill="FFFFFF"/>
                              </w:rPr>
                              <w:t>Pupils are not permitted to have mobile phones at school or on school trips </w:t>
                            </w:r>
                            <w:r w:rsidRPr="00A55E03">
                              <w:rPr>
                                <w:rStyle w:val="Emphasis"/>
                                <w:rFonts w:cs="Arial"/>
                                <w:i w:val="0"/>
                                <w:iCs w:val="0"/>
                                <w:color w:val="333333"/>
                                <w:sz w:val="18"/>
                                <w:szCs w:val="18"/>
                                <w:shd w:val="clear" w:color="auto" w:fill="FFFFFF"/>
                              </w:rPr>
                              <w:t>unless specific permission has been granted in advance.</w:t>
                            </w:r>
                          </w:p>
                          <w:p w14:paraId="43BA61D1" w14:textId="110EA41E" w:rsidR="00714AAF" w:rsidRPr="00A55E03" w:rsidRDefault="005442BB" w:rsidP="00714AAF">
                            <w:pPr>
                              <w:pStyle w:val="ListParagraph"/>
                              <w:numPr>
                                <w:ilvl w:val="0"/>
                                <w:numId w:val="34"/>
                              </w:numPr>
                              <w:spacing w:after="0"/>
                              <w:rPr>
                                <w:rFonts w:cs="Arial"/>
                                <w:sz w:val="18"/>
                                <w:szCs w:val="18"/>
                              </w:rPr>
                            </w:pPr>
                            <w:r w:rsidRPr="00A55E03">
                              <w:rPr>
                                <w:rFonts w:cs="Arial"/>
                                <w:kern w:val="24"/>
                                <w:sz w:val="18"/>
                                <w:szCs w:val="18"/>
                              </w:rPr>
                              <w:t xml:space="preserve">If in the event of a parent wishing for his/her child to bring a mobile phone to school to </w:t>
                            </w:r>
                            <w:r w:rsidR="00714AAF" w:rsidRPr="00A55E03">
                              <w:rPr>
                                <w:rFonts w:cs="Arial"/>
                                <w:kern w:val="24"/>
                                <w:sz w:val="18"/>
                                <w:szCs w:val="18"/>
                              </w:rPr>
                              <w:t>contact the parent after school</w:t>
                            </w:r>
                          </w:p>
                          <w:p w14:paraId="60477593" w14:textId="77777777" w:rsidR="00714AAF" w:rsidRPr="00A55E03" w:rsidRDefault="005442BB" w:rsidP="00714AAF">
                            <w:pPr>
                              <w:pStyle w:val="ListParagraph"/>
                              <w:numPr>
                                <w:ilvl w:val="0"/>
                                <w:numId w:val="34"/>
                              </w:numPr>
                              <w:spacing w:after="0"/>
                              <w:rPr>
                                <w:rFonts w:cs="Arial"/>
                                <w:sz w:val="18"/>
                                <w:szCs w:val="18"/>
                              </w:rPr>
                            </w:pPr>
                            <w:r w:rsidRPr="00A55E03">
                              <w:rPr>
                                <w:rFonts w:cs="Arial"/>
                                <w:kern w:val="24"/>
                                <w:sz w:val="18"/>
                                <w:szCs w:val="18"/>
                              </w:rPr>
                              <w:t>A parent must complete a permission slip and return to the school office</w:t>
                            </w:r>
                          </w:p>
                          <w:p w14:paraId="307682C3" w14:textId="77777777" w:rsidR="00714AAF" w:rsidRPr="00A55E03" w:rsidRDefault="00714AAF" w:rsidP="00714AAF">
                            <w:pPr>
                              <w:pStyle w:val="ListParagraph"/>
                              <w:numPr>
                                <w:ilvl w:val="0"/>
                                <w:numId w:val="34"/>
                              </w:numPr>
                              <w:spacing w:after="0"/>
                              <w:rPr>
                                <w:rFonts w:cs="Arial"/>
                                <w:sz w:val="18"/>
                                <w:szCs w:val="18"/>
                              </w:rPr>
                            </w:pPr>
                            <w:r w:rsidRPr="00A55E03">
                              <w:rPr>
                                <w:rFonts w:cs="Arial"/>
                                <w:sz w:val="18"/>
                                <w:szCs w:val="18"/>
                              </w:rPr>
                              <w:t>T</w:t>
                            </w:r>
                            <w:r w:rsidR="005442BB" w:rsidRPr="00A55E03">
                              <w:rPr>
                                <w:rFonts w:cs="Arial"/>
                                <w:kern w:val="24"/>
                                <w:sz w:val="18"/>
                                <w:szCs w:val="18"/>
                              </w:rPr>
                              <w:t>he phone must be clearl</w:t>
                            </w:r>
                            <w:r w:rsidRPr="00A55E03">
                              <w:rPr>
                                <w:rFonts w:cs="Arial"/>
                                <w:kern w:val="24"/>
                                <w:sz w:val="18"/>
                                <w:szCs w:val="18"/>
                              </w:rPr>
                              <w:t>y named, and switched off once</w:t>
                            </w:r>
                            <w:r w:rsidR="005442BB" w:rsidRPr="00A55E03">
                              <w:rPr>
                                <w:rFonts w:cs="Arial"/>
                                <w:kern w:val="24"/>
                                <w:sz w:val="18"/>
                                <w:szCs w:val="18"/>
                              </w:rPr>
                              <w:t xml:space="preserve"> your child </w:t>
                            </w:r>
                            <w:r w:rsidRPr="00A55E03">
                              <w:rPr>
                                <w:rFonts w:cs="Arial"/>
                                <w:kern w:val="24"/>
                                <w:sz w:val="18"/>
                                <w:szCs w:val="18"/>
                              </w:rPr>
                              <w:t xml:space="preserve">has </w:t>
                            </w:r>
                            <w:r w:rsidR="005442BB" w:rsidRPr="00A55E03">
                              <w:rPr>
                                <w:rFonts w:cs="Arial"/>
                                <w:kern w:val="24"/>
                                <w:sz w:val="18"/>
                                <w:szCs w:val="18"/>
                              </w:rPr>
                              <w:t>enter</w:t>
                            </w:r>
                            <w:r w:rsidRPr="00A55E03">
                              <w:rPr>
                                <w:rFonts w:cs="Arial"/>
                                <w:kern w:val="24"/>
                                <w:sz w:val="18"/>
                                <w:szCs w:val="18"/>
                              </w:rPr>
                              <w:t xml:space="preserve">ed </w:t>
                            </w:r>
                            <w:r w:rsidR="005442BB" w:rsidRPr="00A55E03">
                              <w:rPr>
                                <w:rFonts w:cs="Arial"/>
                                <w:kern w:val="24"/>
                                <w:sz w:val="18"/>
                                <w:szCs w:val="18"/>
                              </w:rPr>
                              <w:t>the school</w:t>
                            </w:r>
                            <w:r w:rsidRPr="00A55E03">
                              <w:rPr>
                                <w:rFonts w:cs="Arial"/>
                                <w:kern w:val="24"/>
                                <w:sz w:val="18"/>
                                <w:szCs w:val="18"/>
                              </w:rPr>
                              <w:t xml:space="preserve"> site</w:t>
                            </w:r>
                            <w:r w:rsidR="005442BB" w:rsidRPr="00A55E03">
                              <w:rPr>
                                <w:rFonts w:cs="Arial"/>
                                <w:kern w:val="24"/>
                                <w:sz w:val="18"/>
                                <w:szCs w:val="18"/>
                              </w:rPr>
                              <w:t xml:space="preserve">. It should be handed to the school office first thing in the morning and collected by the child at home time </w:t>
                            </w:r>
                          </w:p>
                          <w:p w14:paraId="4D833E11" w14:textId="77777777" w:rsidR="005442BB" w:rsidRPr="00A55E03" w:rsidRDefault="00714AAF" w:rsidP="00714AAF">
                            <w:pPr>
                              <w:pStyle w:val="ListParagraph"/>
                              <w:numPr>
                                <w:ilvl w:val="0"/>
                                <w:numId w:val="34"/>
                              </w:numPr>
                              <w:spacing w:after="0"/>
                              <w:rPr>
                                <w:rFonts w:cs="Arial"/>
                                <w:sz w:val="18"/>
                                <w:szCs w:val="18"/>
                              </w:rPr>
                            </w:pPr>
                            <w:r w:rsidRPr="00A55E03">
                              <w:rPr>
                                <w:rFonts w:cs="Arial"/>
                                <w:sz w:val="18"/>
                                <w:szCs w:val="18"/>
                              </w:rPr>
                              <w:t>T</w:t>
                            </w:r>
                            <w:r w:rsidR="005442BB" w:rsidRPr="00A55E03">
                              <w:rPr>
                                <w:rFonts w:cs="Arial"/>
                                <w:kern w:val="24"/>
                                <w:sz w:val="18"/>
                                <w:szCs w:val="18"/>
                              </w:rPr>
                              <w:t xml:space="preserve">he phone is left at the owner’s risk </w:t>
                            </w:r>
                          </w:p>
                          <w:p w14:paraId="3EF0FA1A" w14:textId="77777777" w:rsidR="005442BB" w:rsidRPr="00714AAF" w:rsidRDefault="005442BB" w:rsidP="005442BB">
                            <w:pPr>
                              <w:pStyle w:val="ListParagraph"/>
                              <w:ind w:left="0"/>
                              <w:rPr>
                                <w:rFonts w:cs="Arial"/>
                                <w:kern w:val="24"/>
                                <w:sz w:val="18"/>
                                <w:szCs w:val="18"/>
                              </w:rPr>
                            </w:pPr>
                          </w:p>
                          <w:p w14:paraId="3DB78ED0" w14:textId="77777777" w:rsidR="005442BB" w:rsidRPr="00714AAF" w:rsidRDefault="005442BB" w:rsidP="00714AAF">
                            <w:pPr>
                              <w:pStyle w:val="ListParagraph"/>
                              <w:ind w:left="0"/>
                              <w:rPr>
                                <w:sz w:val="18"/>
                                <w:szCs w:val="18"/>
                              </w:rPr>
                            </w:pPr>
                            <w:r w:rsidRPr="00714AAF">
                              <w:rPr>
                                <w:rFonts w:cs="Arial"/>
                                <w:kern w:val="24"/>
                                <w:sz w:val="18"/>
                                <w:szCs w:val="18"/>
                              </w:rPr>
                              <w:t>Mobile phones brought to school without permission will be confiscated and returned to a parent only at the end of the day.</w:t>
                            </w:r>
                          </w:p>
                          <w:p w14:paraId="45EE9376" w14:textId="77777777" w:rsidR="005442BB" w:rsidRPr="00714AAF" w:rsidRDefault="005442BB" w:rsidP="005442BB">
                            <w:pPr>
                              <w:pStyle w:val="NormalWeb"/>
                              <w:spacing w:before="0" w:beforeAutospacing="0" w:after="0" w:afterAutospacing="0" w:line="312" w:lineRule="auto"/>
                              <w:rPr>
                                <w:rFonts w:ascii="Arial" w:hAnsi="Arial" w:cs="Arial"/>
                                <w:kern w:val="24"/>
                                <w:sz w:val="18"/>
                                <w:szCs w:val="18"/>
                              </w:rPr>
                            </w:pPr>
                            <w:r w:rsidRPr="00714AAF">
                              <w:rPr>
                                <w:rFonts w:ascii="Arial" w:hAnsi="Arial" w:cs="Arial"/>
                                <w:kern w:val="24"/>
                                <w:sz w:val="18"/>
                                <w:szCs w:val="18"/>
                              </w:rPr>
                              <w:t>Where mobile phones are used in or out of school to bully or i</w:t>
                            </w:r>
                            <w:r w:rsidR="00714AAF" w:rsidRPr="00714AAF">
                              <w:rPr>
                                <w:rFonts w:ascii="Arial" w:hAnsi="Arial" w:cs="Arial"/>
                                <w:kern w:val="24"/>
                                <w:sz w:val="18"/>
                                <w:szCs w:val="18"/>
                              </w:rPr>
                              <w:t>ntimidate others, then the Head</w:t>
                            </w:r>
                            <w:r w:rsidRPr="00714AAF">
                              <w:rPr>
                                <w:rFonts w:ascii="Arial" w:hAnsi="Arial" w:cs="Arial"/>
                                <w:kern w:val="24"/>
                                <w:sz w:val="18"/>
                                <w:szCs w:val="18"/>
                              </w:rPr>
                              <w:t>teacher does have the power to intervene to an extent that is deemed reasonable to regulate the behaviour of pupils when they are off the school site.</w:t>
                            </w:r>
                          </w:p>
                          <w:p w14:paraId="6C9BDDCC" w14:textId="77777777" w:rsidR="005442BB" w:rsidRPr="00714AAF" w:rsidRDefault="005442BB" w:rsidP="005442BB">
                            <w:pPr>
                              <w:pStyle w:val="NormalWeb"/>
                              <w:spacing w:before="0" w:beforeAutospacing="0" w:after="0" w:afterAutospacing="0" w:line="312" w:lineRule="auto"/>
                              <w:rPr>
                                <w:sz w:val="18"/>
                                <w:szCs w:val="18"/>
                              </w:rPr>
                            </w:pPr>
                            <w:r w:rsidRPr="00714AAF">
                              <w:rPr>
                                <w:rFonts w:ascii="Arial" w:hAnsi="Arial" w:cs="Arial"/>
                                <w:kern w:val="24"/>
                                <w:sz w:val="18"/>
                                <w:szCs w:val="18"/>
                              </w:rPr>
                              <w:t>For safeguarding reasons we ask that parents and pupils do not use mobile phones on the school premises at any time.</w:t>
                            </w:r>
                          </w:p>
                          <w:p w14:paraId="3298C356" w14:textId="77777777" w:rsidR="005442BB" w:rsidRPr="00714AAF" w:rsidRDefault="005442BB" w:rsidP="005442B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D6F7FB" id="_x0000_t202" coordsize="21600,21600" o:spt="202" path="m,l,21600r21600,l21600,xe">
                <v:stroke joinstyle="miter"/>
                <v:path gradientshapeok="t" o:connecttype="rect"/>
              </v:shapetype>
              <v:shape id="Text Box 6" o:spid="_x0000_s1026" type="#_x0000_t202" style="position:absolute;margin-left:3.15pt;margin-top:4.75pt;width:513pt;height:237.4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">
                <v:textbox>
                  <w:txbxContent>
                    <w:p w14:paraId="4CA47532" w14:textId="77777777" w:rsidR="005442BB" w:rsidRPr="00714AAF" w:rsidRDefault="005442BB" w:rsidP="005442BB">
                      <w:pPr>
                        <w:pStyle w:val="NormalWeb"/>
                        <w:spacing w:before="0" w:beforeAutospacing="0" w:after="0" w:afterAutospacing="0" w:line="312" w:lineRule="auto"/>
                        <w:rPr>
                          <w:sz w:val="18"/>
                          <w:szCs w:val="18"/>
                        </w:rPr>
                      </w:pPr>
                      <w:r w:rsidRPr="00714AAF">
                        <w:rPr>
                          <w:rFonts w:ascii="Arial" w:hAnsi="Arial" w:cs="Arial"/>
                          <w:b/>
                          <w:bCs/>
                          <w:kern w:val="24"/>
                          <w:sz w:val="18"/>
                          <w:szCs w:val="18"/>
                        </w:rPr>
                        <w:t>Mobile Phones</w:t>
                      </w:r>
                    </w:p>
                    <w:p w14:paraId="5C30D388" w14:textId="77777777" w:rsidR="005442BB" w:rsidRPr="00714AAF" w:rsidRDefault="005442BB" w:rsidP="005442BB">
                      <w:pPr>
                        <w:pStyle w:val="NormalWeb"/>
                        <w:spacing w:before="0" w:beforeAutospacing="0" w:after="0" w:afterAutospacing="0" w:line="312" w:lineRule="auto"/>
                        <w:rPr>
                          <w:rFonts w:ascii="Arial" w:hAnsi="Arial" w:cs="Arial"/>
                          <w:kern w:val="24"/>
                          <w:sz w:val="18"/>
                          <w:szCs w:val="18"/>
                        </w:rPr>
                      </w:pPr>
                      <w:r w:rsidRPr="00714AAF">
                        <w:rPr>
                          <w:rFonts w:ascii="Arial" w:hAnsi="Arial" w:cs="Arial"/>
                          <w:kern w:val="24"/>
                          <w:sz w:val="18"/>
                          <w:szCs w:val="18"/>
                        </w:rPr>
                        <w:t>We prefer that your child does not bring a mobile phone to school. We recognise that mobile phones can play an important role in helping pupils to feel safe and secure, especially if, as they get older, parents start allowing them to walk to and from school unaccompanied</w:t>
                      </w:r>
                      <w:r w:rsidR="00714AAF">
                        <w:rPr>
                          <w:rFonts w:ascii="Arial" w:hAnsi="Arial" w:cs="Arial"/>
                          <w:kern w:val="24"/>
                          <w:sz w:val="18"/>
                          <w:szCs w:val="18"/>
                        </w:rPr>
                        <w:t xml:space="preserve"> </w:t>
                      </w:r>
                      <w:r w:rsidR="00714AAF" w:rsidRPr="008C5E03">
                        <w:rPr>
                          <w:rFonts w:ascii="Arial" w:hAnsi="Arial" w:cs="Arial"/>
                          <w:kern w:val="24"/>
                          <w:sz w:val="18"/>
                          <w:szCs w:val="18"/>
                        </w:rPr>
                        <w:t>(year 6 only)</w:t>
                      </w:r>
                      <w:r w:rsidRPr="008C5E03">
                        <w:rPr>
                          <w:rFonts w:ascii="Arial" w:hAnsi="Arial" w:cs="Arial"/>
                          <w:kern w:val="24"/>
                          <w:sz w:val="18"/>
                          <w:szCs w:val="18"/>
                        </w:rPr>
                        <w:t>.</w:t>
                      </w:r>
                      <w:r w:rsidRPr="00714AAF">
                        <w:rPr>
                          <w:rFonts w:ascii="Arial" w:hAnsi="Arial" w:cs="Arial"/>
                          <w:kern w:val="24"/>
                          <w:sz w:val="18"/>
                          <w:szCs w:val="18"/>
                        </w:rPr>
                        <w:t xml:space="preserve"> However, we also recognise that they can prove a distraction in school. </w:t>
                      </w:r>
                    </w:p>
                    <w:p w14:paraId="582FF67A" w14:textId="77777777" w:rsidR="005442BB" w:rsidRPr="00A55E03" w:rsidRDefault="005442BB" w:rsidP="005442BB">
                      <w:pPr>
                        <w:pStyle w:val="NormalWeb"/>
                        <w:spacing w:before="0" w:beforeAutospacing="0" w:after="0" w:afterAutospacing="0" w:line="312" w:lineRule="auto"/>
                        <w:rPr>
                          <w:rFonts w:ascii="Arial" w:hAnsi="Arial" w:cs="Arial"/>
                          <w:sz w:val="18"/>
                          <w:szCs w:val="18"/>
                        </w:rPr>
                      </w:pPr>
                      <w:r w:rsidRPr="00A55E03">
                        <w:rPr>
                          <w:rFonts w:ascii="Arial" w:hAnsi="Arial" w:cs="Arial"/>
                          <w:kern w:val="24"/>
                          <w:sz w:val="18"/>
                          <w:szCs w:val="18"/>
                        </w:rPr>
                        <w:t>Therefore:</w:t>
                      </w:r>
                    </w:p>
                    <w:p w14:paraId="79BABB22" w14:textId="578BFB63" w:rsidR="00A55E03" w:rsidRPr="00A55E03" w:rsidRDefault="00A55E03" w:rsidP="00714AAF">
                      <w:pPr>
                        <w:pStyle w:val="ListParagraph"/>
                        <w:numPr>
                          <w:ilvl w:val="0"/>
                          <w:numId w:val="34"/>
                        </w:numPr>
                        <w:spacing w:after="0"/>
                        <w:rPr>
                          <w:rFonts w:cs="Arial"/>
                          <w:i/>
                          <w:iCs/>
                          <w:sz w:val="18"/>
                          <w:szCs w:val="18"/>
                        </w:rPr>
                      </w:pPr>
                      <w:r w:rsidRPr="00A55E03">
                        <w:rPr>
                          <w:rFonts w:cs="Arial"/>
                          <w:color w:val="333333"/>
                          <w:sz w:val="18"/>
                          <w:szCs w:val="18"/>
                          <w:shd w:val="clear" w:color="auto" w:fill="FFFFFF"/>
                        </w:rPr>
                        <w:t>Pupils are not permitted to have mobile phones at school or on school trips </w:t>
                      </w:r>
                      <w:r w:rsidRPr="00A55E03">
                        <w:rPr>
                          <w:rStyle w:val="Emphasis"/>
                          <w:rFonts w:cs="Arial"/>
                          <w:i w:val="0"/>
                          <w:iCs w:val="0"/>
                          <w:color w:val="333333"/>
                          <w:sz w:val="18"/>
                          <w:szCs w:val="18"/>
                          <w:shd w:val="clear" w:color="auto" w:fill="FFFFFF"/>
                        </w:rPr>
                        <w:t>unless specific permission has been granted in advance.</w:t>
                      </w:r>
                    </w:p>
                    <w:p w14:paraId="43BA61D1" w14:textId="110EA41E" w:rsidR="00714AAF" w:rsidRPr="00A55E03" w:rsidRDefault="005442BB" w:rsidP="00714AAF">
                      <w:pPr>
                        <w:pStyle w:val="ListParagraph"/>
                        <w:numPr>
                          <w:ilvl w:val="0"/>
                          <w:numId w:val="34"/>
                        </w:numPr>
                        <w:spacing w:after="0"/>
                        <w:rPr>
                          <w:rFonts w:cs="Arial"/>
                          <w:sz w:val="18"/>
                          <w:szCs w:val="18"/>
                        </w:rPr>
                      </w:pPr>
                      <w:r w:rsidRPr="00A55E03">
                        <w:rPr>
                          <w:rFonts w:cs="Arial"/>
                          <w:kern w:val="24"/>
                          <w:sz w:val="18"/>
                          <w:szCs w:val="18"/>
                        </w:rPr>
                        <w:t xml:space="preserve">If in the event of a parent wishing for his/her child to bring a mobile phone to school to </w:t>
                      </w:r>
                      <w:r w:rsidR="00714AAF" w:rsidRPr="00A55E03">
                        <w:rPr>
                          <w:rFonts w:cs="Arial"/>
                          <w:kern w:val="24"/>
                          <w:sz w:val="18"/>
                          <w:szCs w:val="18"/>
                        </w:rPr>
                        <w:t>contact the parent after school</w:t>
                      </w:r>
                    </w:p>
                    <w:p w14:paraId="60477593" w14:textId="77777777" w:rsidR="00714AAF" w:rsidRPr="00A55E03" w:rsidRDefault="005442BB" w:rsidP="00714AAF">
                      <w:pPr>
                        <w:pStyle w:val="ListParagraph"/>
                        <w:numPr>
                          <w:ilvl w:val="0"/>
                          <w:numId w:val="34"/>
                        </w:numPr>
                        <w:spacing w:after="0"/>
                        <w:rPr>
                          <w:rFonts w:cs="Arial"/>
                          <w:sz w:val="18"/>
                          <w:szCs w:val="18"/>
                        </w:rPr>
                      </w:pPr>
                      <w:r w:rsidRPr="00A55E03">
                        <w:rPr>
                          <w:rFonts w:cs="Arial"/>
                          <w:kern w:val="24"/>
                          <w:sz w:val="18"/>
                          <w:szCs w:val="18"/>
                        </w:rPr>
                        <w:t>A parent must complete a permission slip and return to the school office</w:t>
                      </w:r>
                    </w:p>
                    <w:p w14:paraId="307682C3" w14:textId="77777777" w:rsidR="00714AAF" w:rsidRPr="00A55E03" w:rsidRDefault="00714AAF" w:rsidP="00714AAF">
                      <w:pPr>
                        <w:pStyle w:val="ListParagraph"/>
                        <w:numPr>
                          <w:ilvl w:val="0"/>
                          <w:numId w:val="34"/>
                        </w:numPr>
                        <w:spacing w:after="0"/>
                        <w:rPr>
                          <w:rFonts w:cs="Arial"/>
                          <w:sz w:val="18"/>
                          <w:szCs w:val="18"/>
                        </w:rPr>
                      </w:pPr>
                      <w:r w:rsidRPr="00A55E03">
                        <w:rPr>
                          <w:rFonts w:cs="Arial"/>
                          <w:sz w:val="18"/>
                          <w:szCs w:val="18"/>
                        </w:rPr>
                        <w:t>T</w:t>
                      </w:r>
                      <w:r w:rsidR="005442BB" w:rsidRPr="00A55E03">
                        <w:rPr>
                          <w:rFonts w:cs="Arial"/>
                          <w:kern w:val="24"/>
                          <w:sz w:val="18"/>
                          <w:szCs w:val="18"/>
                        </w:rPr>
                        <w:t>he phone must be clearl</w:t>
                      </w:r>
                      <w:r w:rsidRPr="00A55E03">
                        <w:rPr>
                          <w:rFonts w:cs="Arial"/>
                          <w:kern w:val="24"/>
                          <w:sz w:val="18"/>
                          <w:szCs w:val="18"/>
                        </w:rPr>
                        <w:t>y named, and switched off once</w:t>
                      </w:r>
                      <w:r w:rsidR="005442BB" w:rsidRPr="00A55E03">
                        <w:rPr>
                          <w:rFonts w:cs="Arial"/>
                          <w:kern w:val="24"/>
                          <w:sz w:val="18"/>
                          <w:szCs w:val="18"/>
                        </w:rPr>
                        <w:t xml:space="preserve"> your child </w:t>
                      </w:r>
                      <w:r w:rsidRPr="00A55E03">
                        <w:rPr>
                          <w:rFonts w:cs="Arial"/>
                          <w:kern w:val="24"/>
                          <w:sz w:val="18"/>
                          <w:szCs w:val="18"/>
                        </w:rPr>
                        <w:t xml:space="preserve">has </w:t>
                      </w:r>
                      <w:r w:rsidR="005442BB" w:rsidRPr="00A55E03">
                        <w:rPr>
                          <w:rFonts w:cs="Arial"/>
                          <w:kern w:val="24"/>
                          <w:sz w:val="18"/>
                          <w:szCs w:val="18"/>
                        </w:rPr>
                        <w:t>enter</w:t>
                      </w:r>
                      <w:r w:rsidRPr="00A55E03">
                        <w:rPr>
                          <w:rFonts w:cs="Arial"/>
                          <w:kern w:val="24"/>
                          <w:sz w:val="18"/>
                          <w:szCs w:val="18"/>
                        </w:rPr>
                        <w:t xml:space="preserve">ed </w:t>
                      </w:r>
                      <w:r w:rsidR="005442BB" w:rsidRPr="00A55E03">
                        <w:rPr>
                          <w:rFonts w:cs="Arial"/>
                          <w:kern w:val="24"/>
                          <w:sz w:val="18"/>
                          <w:szCs w:val="18"/>
                        </w:rPr>
                        <w:t>the school</w:t>
                      </w:r>
                      <w:r w:rsidRPr="00A55E03">
                        <w:rPr>
                          <w:rFonts w:cs="Arial"/>
                          <w:kern w:val="24"/>
                          <w:sz w:val="18"/>
                          <w:szCs w:val="18"/>
                        </w:rPr>
                        <w:t xml:space="preserve"> site</w:t>
                      </w:r>
                      <w:r w:rsidR="005442BB" w:rsidRPr="00A55E03">
                        <w:rPr>
                          <w:rFonts w:cs="Arial"/>
                          <w:kern w:val="24"/>
                          <w:sz w:val="18"/>
                          <w:szCs w:val="18"/>
                        </w:rPr>
                        <w:t xml:space="preserve">. It should be handed to the school office first thing in the morning and collected by the child at home time </w:t>
                      </w:r>
                    </w:p>
                    <w:p w14:paraId="4D833E11" w14:textId="77777777" w:rsidR="005442BB" w:rsidRPr="00A55E03" w:rsidRDefault="00714AAF" w:rsidP="00714AAF">
                      <w:pPr>
                        <w:pStyle w:val="ListParagraph"/>
                        <w:numPr>
                          <w:ilvl w:val="0"/>
                          <w:numId w:val="34"/>
                        </w:numPr>
                        <w:spacing w:after="0"/>
                        <w:rPr>
                          <w:rFonts w:cs="Arial"/>
                          <w:sz w:val="18"/>
                          <w:szCs w:val="18"/>
                        </w:rPr>
                      </w:pPr>
                      <w:r w:rsidRPr="00A55E03">
                        <w:rPr>
                          <w:rFonts w:cs="Arial"/>
                          <w:sz w:val="18"/>
                          <w:szCs w:val="18"/>
                        </w:rPr>
                        <w:t>T</w:t>
                      </w:r>
                      <w:r w:rsidR="005442BB" w:rsidRPr="00A55E03">
                        <w:rPr>
                          <w:rFonts w:cs="Arial"/>
                          <w:kern w:val="24"/>
                          <w:sz w:val="18"/>
                          <w:szCs w:val="18"/>
                        </w:rPr>
                        <w:t xml:space="preserve">he phone is left at the owner’s risk </w:t>
                      </w:r>
                    </w:p>
                    <w:p w14:paraId="3EF0FA1A" w14:textId="77777777" w:rsidR="005442BB" w:rsidRPr="00714AAF" w:rsidRDefault="005442BB" w:rsidP="005442BB">
                      <w:pPr>
                        <w:pStyle w:val="ListParagraph"/>
                        <w:ind w:left="0"/>
                        <w:rPr>
                          <w:rFonts w:cs="Arial"/>
                          <w:kern w:val="24"/>
                          <w:sz w:val="18"/>
                          <w:szCs w:val="18"/>
                        </w:rPr>
                      </w:pPr>
                    </w:p>
                    <w:p w14:paraId="3DB78ED0" w14:textId="77777777" w:rsidR="005442BB" w:rsidRPr="00714AAF" w:rsidRDefault="005442BB" w:rsidP="00714AAF">
                      <w:pPr>
                        <w:pStyle w:val="ListParagraph"/>
                        <w:ind w:left="0"/>
                        <w:rPr>
                          <w:sz w:val="18"/>
                          <w:szCs w:val="18"/>
                        </w:rPr>
                      </w:pPr>
                      <w:r w:rsidRPr="00714AAF">
                        <w:rPr>
                          <w:rFonts w:cs="Arial"/>
                          <w:kern w:val="24"/>
                          <w:sz w:val="18"/>
                          <w:szCs w:val="18"/>
                        </w:rPr>
                        <w:t>Mobile phones brought to school without permission will be confiscated and returned to a parent only at the end of the day.</w:t>
                      </w:r>
                    </w:p>
                    <w:p w14:paraId="45EE9376" w14:textId="77777777" w:rsidR="005442BB" w:rsidRPr="00714AAF" w:rsidRDefault="005442BB" w:rsidP="005442BB">
                      <w:pPr>
                        <w:pStyle w:val="NormalWeb"/>
                        <w:spacing w:before="0" w:beforeAutospacing="0" w:after="0" w:afterAutospacing="0" w:line="312" w:lineRule="auto"/>
                        <w:rPr>
                          <w:rFonts w:ascii="Arial" w:hAnsi="Arial" w:cs="Arial"/>
                          <w:kern w:val="24"/>
                          <w:sz w:val="18"/>
                          <w:szCs w:val="18"/>
                        </w:rPr>
                      </w:pPr>
                      <w:r w:rsidRPr="00714AAF">
                        <w:rPr>
                          <w:rFonts w:ascii="Arial" w:hAnsi="Arial" w:cs="Arial"/>
                          <w:kern w:val="24"/>
                          <w:sz w:val="18"/>
                          <w:szCs w:val="18"/>
                        </w:rPr>
                        <w:t>Where mobile phones are used in or out of school to bully or i</w:t>
                      </w:r>
                      <w:r w:rsidR="00714AAF" w:rsidRPr="00714AAF">
                        <w:rPr>
                          <w:rFonts w:ascii="Arial" w:hAnsi="Arial" w:cs="Arial"/>
                          <w:kern w:val="24"/>
                          <w:sz w:val="18"/>
                          <w:szCs w:val="18"/>
                        </w:rPr>
                        <w:t>ntimidate others, then the Head</w:t>
                      </w:r>
                      <w:r w:rsidRPr="00714AAF">
                        <w:rPr>
                          <w:rFonts w:ascii="Arial" w:hAnsi="Arial" w:cs="Arial"/>
                          <w:kern w:val="24"/>
                          <w:sz w:val="18"/>
                          <w:szCs w:val="18"/>
                        </w:rPr>
                        <w:t>teacher does have the power to intervene to an extent that is deemed reasonable to regulate the behaviour of pupils when they are off the school site.</w:t>
                      </w:r>
                    </w:p>
                    <w:p w14:paraId="6C9BDDCC" w14:textId="77777777" w:rsidR="005442BB" w:rsidRPr="00714AAF" w:rsidRDefault="005442BB" w:rsidP="005442BB">
                      <w:pPr>
                        <w:pStyle w:val="NormalWeb"/>
                        <w:spacing w:before="0" w:beforeAutospacing="0" w:after="0" w:afterAutospacing="0" w:line="312" w:lineRule="auto"/>
                        <w:rPr>
                          <w:sz w:val="18"/>
                          <w:szCs w:val="18"/>
                        </w:rPr>
                      </w:pPr>
                      <w:r w:rsidRPr="00714AAF">
                        <w:rPr>
                          <w:rFonts w:ascii="Arial" w:hAnsi="Arial" w:cs="Arial"/>
                          <w:kern w:val="24"/>
                          <w:sz w:val="18"/>
                          <w:szCs w:val="18"/>
                        </w:rPr>
                        <w:t>For safeguarding reasons we ask that parents and pupils do not use mobile phones on the school premises at any time.</w:t>
                      </w:r>
                    </w:p>
                    <w:p w14:paraId="3298C356" w14:textId="77777777" w:rsidR="005442BB" w:rsidRPr="00714AAF" w:rsidRDefault="005442BB" w:rsidP="005442BB"/>
                  </w:txbxContent>
                </v:textbox>
              </v:shape>
            </w:pict>
          </mc:Fallback>
        </mc:AlternateContent>
      </w:r>
    </w:p>
    <w:p w14:paraId="692E7D60" w14:textId="77777777" w:rsidR="005442BB" w:rsidRPr="006D019A" w:rsidRDefault="005442BB" w:rsidP="005442BB">
      <w:pPr>
        <w:rPr>
          <w:rFonts w:cs="Arial"/>
          <w:sz w:val="22"/>
        </w:rPr>
      </w:pPr>
    </w:p>
    <w:p w14:paraId="378CB79F" w14:textId="77777777" w:rsidR="005442BB" w:rsidRPr="006D019A" w:rsidRDefault="005442BB" w:rsidP="005442BB">
      <w:pPr>
        <w:rPr>
          <w:rFonts w:cs="Arial"/>
          <w:sz w:val="22"/>
        </w:rPr>
      </w:pPr>
    </w:p>
    <w:p w14:paraId="2C6D303F" w14:textId="77777777" w:rsidR="005442BB" w:rsidRPr="006D019A" w:rsidRDefault="005442BB" w:rsidP="005442BB">
      <w:pPr>
        <w:rPr>
          <w:rFonts w:cs="Arial"/>
          <w:sz w:val="22"/>
        </w:rPr>
      </w:pPr>
    </w:p>
    <w:p w14:paraId="73E0A06C" w14:textId="77777777" w:rsidR="005442BB" w:rsidRPr="006D019A" w:rsidRDefault="005442BB" w:rsidP="005442BB">
      <w:pPr>
        <w:rPr>
          <w:rFonts w:cs="Arial"/>
          <w:sz w:val="22"/>
        </w:rPr>
      </w:pPr>
    </w:p>
    <w:p w14:paraId="0B7750A4" w14:textId="77777777" w:rsidR="005442BB" w:rsidRPr="006D019A" w:rsidRDefault="005442BB" w:rsidP="005442BB">
      <w:pPr>
        <w:rPr>
          <w:rFonts w:cs="Arial"/>
          <w:sz w:val="22"/>
        </w:rPr>
      </w:pPr>
    </w:p>
    <w:p w14:paraId="7B5D4B5D" w14:textId="77777777" w:rsidR="005442BB" w:rsidRPr="006D019A" w:rsidRDefault="005442BB" w:rsidP="005442BB">
      <w:pPr>
        <w:rPr>
          <w:rFonts w:cs="Arial"/>
          <w:sz w:val="22"/>
        </w:rPr>
      </w:pPr>
    </w:p>
    <w:p w14:paraId="452119EF" w14:textId="77777777" w:rsidR="005442BB" w:rsidRPr="006D019A" w:rsidRDefault="005442BB" w:rsidP="005442BB">
      <w:pPr>
        <w:rPr>
          <w:rFonts w:cs="Arial"/>
          <w:sz w:val="22"/>
        </w:rPr>
      </w:pPr>
    </w:p>
    <w:p w14:paraId="21ECB613" w14:textId="77777777" w:rsidR="005442BB" w:rsidRPr="006D019A" w:rsidRDefault="005442BB" w:rsidP="005442BB">
      <w:pPr>
        <w:rPr>
          <w:rFonts w:cs="Arial"/>
          <w:sz w:val="22"/>
        </w:rPr>
      </w:pPr>
    </w:p>
    <w:p w14:paraId="1111BEFD" w14:textId="77777777" w:rsidR="005442BB" w:rsidRPr="006D019A" w:rsidRDefault="005442BB" w:rsidP="005442BB">
      <w:pPr>
        <w:rPr>
          <w:rFonts w:cs="Arial"/>
          <w:sz w:val="22"/>
        </w:rPr>
      </w:pPr>
    </w:p>
    <w:p w14:paraId="70D89958" w14:textId="77777777" w:rsidR="005442BB" w:rsidRPr="006D019A" w:rsidRDefault="005442BB" w:rsidP="005442BB">
      <w:pPr>
        <w:rPr>
          <w:rFonts w:cs="Arial"/>
          <w:sz w:val="22"/>
        </w:rPr>
      </w:pPr>
    </w:p>
    <w:p w14:paraId="407FAFF7" w14:textId="77777777" w:rsidR="005442BB" w:rsidRPr="006D019A" w:rsidRDefault="005442BB" w:rsidP="005442BB">
      <w:pPr>
        <w:rPr>
          <w:rFonts w:cs="Arial"/>
          <w:sz w:val="22"/>
        </w:rPr>
      </w:pPr>
    </w:p>
    <w:p w14:paraId="7D8E7F41" w14:textId="77777777" w:rsidR="005442BB" w:rsidRPr="006D019A" w:rsidRDefault="005442BB" w:rsidP="005442BB">
      <w:pPr>
        <w:rPr>
          <w:rFonts w:cs="Arial"/>
          <w:sz w:val="22"/>
        </w:rPr>
      </w:pPr>
    </w:p>
    <w:p w14:paraId="5EB4C95D" w14:textId="77777777" w:rsidR="005442BB" w:rsidRPr="006D019A" w:rsidRDefault="005442BB" w:rsidP="005442BB">
      <w:pPr>
        <w:rPr>
          <w:rFonts w:cs="Arial"/>
          <w:sz w:val="22"/>
        </w:rPr>
      </w:pPr>
    </w:p>
    <w:p w14:paraId="589DCC3A" w14:textId="77777777" w:rsidR="005442BB" w:rsidRPr="006D019A" w:rsidRDefault="005442BB" w:rsidP="005442BB">
      <w:pPr>
        <w:spacing w:line="276" w:lineRule="auto"/>
        <w:rPr>
          <w:rFonts w:cs="Arial"/>
          <w:sz w:val="14"/>
        </w:rPr>
      </w:pPr>
    </w:p>
    <w:p w14:paraId="6BDAABFF" w14:textId="77777777" w:rsidR="005442BB" w:rsidRPr="006D019A" w:rsidRDefault="005442BB" w:rsidP="005442BB">
      <w:pPr>
        <w:spacing w:line="276" w:lineRule="auto"/>
        <w:rPr>
          <w:rFonts w:cs="Arial"/>
          <w:sz w:val="22"/>
        </w:rPr>
      </w:pPr>
      <w:r w:rsidRPr="006D019A">
        <w:rPr>
          <w:rFonts w:cs="Arial"/>
          <w:sz w:val="22"/>
        </w:rPr>
        <w:t>Please ensure your child is aware of this policy and does not bring their mobile phone to school except by prior agreement. If your child does need to bring their phone to school, please complete the slip below and return to the school office.</w:t>
      </w:r>
    </w:p>
    <w:p w14:paraId="3F053E3D" w14:textId="77777777" w:rsidR="005442BB" w:rsidRPr="006D019A" w:rsidRDefault="005442BB" w:rsidP="005442BB">
      <w:pPr>
        <w:spacing w:line="276" w:lineRule="auto"/>
        <w:rPr>
          <w:rFonts w:cs="Arial"/>
          <w:sz w:val="8"/>
        </w:rPr>
      </w:pPr>
    </w:p>
    <w:p w14:paraId="47317384" w14:textId="77777777" w:rsidR="005442BB" w:rsidRPr="006D019A" w:rsidRDefault="005442BB" w:rsidP="005442BB">
      <w:pPr>
        <w:rPr>
          <w:rFonts w:cs="Arial"/>
          <w:sz w:val="22"/>
        </w:rPr>
      </w:pPr>
      <w:r w:rsidRPr="006D019A">
        <w:rPr>
          <w:rFonts w:cs="Arial"/>
          <w:sz w:val="22"/>
        </w:rPr>
        <w:t xml:space="preserve">Yours sincerely, </w:t>
      </w:r>
    </w:p>
    <w:p w14:paraId="4F29621F" w14:textId="77777777" w:rsidR="005442BB" w:rsidRPr="006D019A" w:rsidRDefault="005442BB" w:rsidP="005442BB">
      <w:pPr>
        <w:rPr>
          <w:rFonts w:cs="Arial"/>
          <w:sz w:val="22"/>
        </w:rPr>
      </w:pPr>
      <w:proofErr w:type="spellStart"/>
      <w:r w:rsidRPr="006D019A">
        <w:rPr>
          <w:rFonts w:cs="Arial"/>
          <w:sz w:val="22"/>
        </w:rPr>
        <w:t>Mrs</w:t>
      </w:r>
      <w:proofErr w:type="spellEnd"/>
      <w:r w:rsidRPr="006D019A">
        <w:rPr>
          <w:rFonts w:cs="Arial"/>
          <w:sz w:val="22"/>
        </w:rPr>
        <w:t xml:space="preserve"> D Willemse</w:t>
      </w:r>
    </w:p>
    <w:p w14:paraId="01A630EF" w14:textId="77777777" w:rsidR="005442BB" w:rsidRPr="006D019A" w:rsidRDefault="005442BB" w:rsidP="005442BB">
      <w:pPr>
        <w:rPr>
          <w:rFonts w:cs="Arial"/>
          <w:sz w:val="22"/>
        </w:rPr>
      </w:pPr>
      <w:r w:rsidRPr="006D019A">
        <w:rPr>
          <w:rFonts w:cs="Arial"/>
          <w:sz w:val="22"/>
        </w:rPr>
        <w:t>Headteacher</w:t>
      </w:r>
    </w:p>
    <w:p w14:paraId="5FAFE2FD" w14:textId="77777777" w:rsidR="005442BB" w:rsidRPr="006D019A" w:rsidRDefault="005442BB" w:rsidP="005442BB">
      <w:pPr>
        <w:rPr>
          <w:rFonts w:cs="Arial"/>
          <w:sz w:val="22"/>
        </w:rPr>
      </w:pPr>
      <w:r w:rsidRPr="006D019A">
        <w:rPr>
          <w:rFonts w:cs="Arial"/>
          <w:sz w:val="22"/>
        </w:rPr>
        <w:t>_______________________________________________________________________________</w:t>
      </w:r>
    </w:p>
    <w:p w14:paraId="79A3FD84" w14:textId="77777777" w:rsidR="005442BB" w:rsidRPr="006D019A" w:rsidRDefault="005442BB" w:rsidP="005442BB">
      <w:pPr>
        <w:rPr>
          <w:rFonts w:cs="Arial"/>
          <w:sz w:val="8"/>
        </w:rPr>
      </w:pPr>
    </w:p>
    <w:p w14:paraId="2341B50E" w14:textId="77777777" w:rsidR="005442BB" w:rsidRPr="006D019A" w:rsidRDefault="005442BB" w:rsidP="005442BB">
      <w:pPr>
        <w:jc w:val="center"/>
        <w:rPr>
          <w:rFonts w:cs="Arial"/>
          <w:b/>
          <w:sz w:val="22"/>
        </w:rPr>
      </w:pPr>
      <w:r w:rsidRPr="006D019A">
        <w:rPr>
          <w:rFonts w:cs="Arial"/>
          <w:b/>
          <w:sz w:val="22"/>
        </w:rPr>
        <w:t>Mobile Phone Permission</w:t>
      </w:r>
    </w:p>
    <w:p w14:paraId="2ACB968E" w14:textId="77777777" w:rsidR="005442BB" w:rsidRPr="006D019A" w:rsidRDefault="005442BB" w:rsidP="005442BB">
      <w:pPr>
        <w:jc w:val="center"/>
        <w:rPr>
          <w:rFonts w:cs="Arial"/>
          <w:b/>
          <w:sz w:val="14"/>
        </w:rPr>
      </w:pPr>
    </w:p>
    <w:p w14:paraId="5F5B8F77" w14:textId="77777777" w:rsidR="005442BB" w:rsidRPr="006D019A" w:rsidRDefault="005442BB" w:rsidP="005442BB">
      <w:pPr>
        <w:rPr>
          <w:rFonts w:cs="Arial"/>
          <w:sz w:val="22"/>
        </w:rPr>
      </w:pPr>
      <w:r w:rsidRPr="006D019A">
        <w:rPr>
          <w:rFonts w:cs="Arial"/>
          <w:sz w:val="22"/>
        </w:rPr>
        <w:t xml:space="preserve">My child needs to bring their phone to school. I have read and understood the mobile phone policy and have explained this to my child. </w:t>
      </w:r>
    </w:p>
    <w:p w14:paraId="569BA5D1" w14:textId="77777777" w:rsidR="005442BB" w:rsidRPr="006D019A" w:rsidRDefault="005442BB" w:rsidP="005442BB">
      <w:pPr>
        <w:rPr>
          <w:rFonts w:cs="Arial"/>
        </w:rPr>
      </w:pPr>
      <w:r w:rsidRPr="006D019A">
        <w:rPr>
          <w:rFonts w:cs="Arial"/>
        </w:rPr>
        <w:t>Child’s name: ………..…………………………………………………………………………………...class ……..….</w:t>
      </w:r>
    </w:p>
    <w:p w14:paraId="2C3517BF" w14:textId="77777777" w:rsidR="005442BB" w:rsidRPr="006D019A" w:rsidRDefault="005442BB" w:rsidP="005442BB">
      <w:pPr>
        <w:rPr>
          <w:rFonts w:cs="Arial"/>
        </w:rPr>
      </w:pPr>
      <w:r w:rsidRPr="006D019A">
        <w:rPr>
          <w:rFonts w:cs="Arial"/>
        </w:rPr>
        <w:t xml:space="preserve">Parent </w:t>
      </w:r>
      <w:r w:rsidR="00714AAF">
        <w:rPr>
          <w:rFonts w:cs="Arial"/>
        </w:rPr>
        <w:t xml:space="preserve">/ carer name &amp; </w:t>
      </w:r>
      <w:r w:rsidRPr="006D019A">
        <w:rPr>
          <w:rFonts w:cs="Arial"/>
        </w:rPr>
        <w:t>signature………………………………………………………………………….</w:t>
      </w:r>
      <w:r w:rsidR="00714AAF">
        <w:rPr>
          <w:rFonts w:cs="Arial"/>
        </w:rPr>
        <w:t>………………</w:t>
      </w:r>
    </w:p>
    <w:p w14:paraId="0BDCC58B" w14:textId="77777777" w:rsidR="005442BB" w:rsidRPr="006D019A" w:rsidRDefault="005442BB" w:rsidP="005442BB">
      <w:pPr>
        <w:pStyle w:val="1bodycopy10pt"/>
        <w:rPr>
          <w:lang w:val="en-GB"/>
        </w:rPr>
      </w:pPr>
    </w:p>
    <w:p w14:paraId="2F932017" w14:textId="77777777" w:rsidR="00064B81" w:rsidRPr="006D019A" w:rsidRDefault="00064B81" w:rsidP="00F633D4">
      <w:pPr>
        <w:pStyle w:val="Heading3"/>
        <w:rPr>
          <w:color w:val="auto"/>
          <w:lang w:val="en-GB"/>
        </w:rPr>
      </w:pPr>
      <w:bookmarkStart w:id="9" w:name="_Toc3885805"/>
      <w:r w:rsidRPr="006D019A">
        <w:rPr>
          <w:color w:val="auto"/>
          <w:lang w:val="en-GB"/>
        </w:rPr>
        <w:t xml:space="preserve">11. Appendix 4: </w:t>
      </w:r>
      <w:r w:rsidR="00856FBF" w:rsidRPr="006D019A">
        <w:rPr>
          <w:color w:val="auto"/>
          <w:lang w:val="en-GB"/>
        </w:rPr>
        <w:t>M</w:t>
      </w:r>
      <w:r w:rsidRPr="006D019A">
        <w:rPr>
          <w:color w:val="auto"/>
          <w:lang w:val="en-GB"/>
        </w:rPr>
        <w:t>obile phone information slip for visitors</w:t>
      </w:r>
      <w:bookmarkEnd w:id="9"/>
    </w:p>
    <w:p w14:paraId="3A42EDD8" w14:textId="77777777" w:rsidR="0057338A" w:rsidRPr="006D019A" w:rsidRDefault="00064B81" w:rsidP="00F633D4">
      <w:pPr>
        <w:pStyle w:val="Subhead2"/>
        <w:rPr>
          <w:color w:val="auto"/>
          <w:lang w:val="en-GB"/>
        </w:rPr>
      </w:pPr>
      <w:r w:rsidRPr="006D019A">
        <w:rPr>
          <w:color w:val="auto"/>
          <w:lang w:val="en-GB"/>
        </w:rPr>
        <w:t xml:space="preserve">Use of mobile phones in our </w:t>
      </w:r>
      <w:r w:rsidR="00F633D4" w:rsidRPr="006D019A">
        <w:rPr>
          <w:color w:val="auto"/>
          <w:lang w:val="en-GB"/>
        </w:rPr>
        <w:t>school</w:t>
      </w:r>
    </w:p>
    <w:p w14:paraId="34AB48FE" w14:textId="77777777" w:rsidR="00064B81" w:rsidRPr="006D019A" w:rsidRDefault="00064B81" w:rsidP="00064B81">
      <w:pPr>
        <w:pStyle w:val="4Bulletedcopyblue"/>
        <w:rPr>
          <w:lang w:val="en-GB"/>
        </w:rPr>
      </w:pPr>
      <w:r w:rsidRPr="006D019A">
        <w:rPr>
          <w:lang w:val="en-GB"/>
        </w:rPr>
        <w:lastRenderedPageBreak/>
        <w:t>Please keep your mobile phone on sile</w:t>
      </w:r>
      <w:r w:rsidR="0057338A" w:rsidRPr="006D019A">
        <w:rPr>
          <w:lang w:val="en-GB"/>
        </w:rPr>
        <w:t>nt/vibrate while on the school grounds</w:t>
      </w:r>
    </w:p>
    <w:p w14:paraId="2A1C03BA" w14:textId="77777777" w:rsidR="00064B81" w:rsidRPr="006D019A" w:rsidRDefault="00064B81" w:rsidP="00064B81">
      <w:pPr>
        <w:pStyle w:val="4Bulletedcopyblue"/>
        <w:rPr>
          <w:lang w:val="en-GB"/>
        </w:rPr>
      </w:pPr>
      <w:r w:rsidRPr="006D019A">
        <w:rPr>
          <w:lang w:val="en-GB"/>
        </w:rPr>
        <w:t xml:space="preserve">Please do not use phones where pupils are present. If you must use your phone, you may go to </w:t>
      </w:r>
      <w:r w:rsidR="00856FBF" w:rsidRPr="006D019A">
        <w:rPr>
          <w:lang w:val="en-GB"/>
        </w:rPr>
        <w:t>the staff room</w:t>
      </w:r>
    </w:p>
    <w:p w14:paraId="0FC7CD0A" w14:textId="77777777" w:rsidR="00064B81" w:rsidRPr="006D019A" w:rsidRDefault="00064B81" w:rsidP="00064B81">
      <w:pPr>
        <w:pStyle w:val="4Bulletedcopyblue"/>
        <w:rPr>
          <w:lang w:val="en-GB"/>
        </w:rPr>
      </w:pPr>
      <w:r w:rsidRPr="006D019A">
        <w:rPr>
          <w:lang w:val="en-GB"/>
        </w:rPr>
        <w:t>Do not take photos or recordings of pupils (unless it is your own child), or staff</w:t>
      </w:r>
    </w:p>
    <w:p w14:paraId="7F11C3A2" w14:textId="77777777" w:rsidR="00064B81" w:rsidRPr="006D019A" w:rsidRDefault="00064B81" w:rsidP="00F633D4">
      <w:pPr>
        <w:pStyle w:val="4Bulletedcopyblue"/>
        <w:rPr>
          <w:lang w:val="en-GB"/>
        </w:rPr>
      </w:pPr>
      <w:r w:rsidRPr="006D019A">
        <w:rPr>
          <w:lang w:val="en-GB"/>
        </w:rPr>
        <w:t>Do not use your phone in lesso</w:t>
      </w:r>
      <w:r w:rsidR="00F633D4" w:rsidRPr="006D019A">
        <w:rPr>
          <w:lang w:val="en-GB"/>
        </w:rPr>
        <w:t>ns, or when working with pupils</w:t>
      </w:r>
    </w:p>
    <w:p w14:paraId="678B173C" w14:textId="77777777" w:rsidR="00064B81" w:rsidRPr="006D019A" w:rsidRDefault="00064B81" w:rsidP="00064B81">
      <w:pPr>
        <w:pStyle w:val="4Bulletedcopyblue"/>
        <w:numPr>
          <w:ilvl w:val="0"/>
          <w:numId w:val="0"/>
        </w:numPr>
        <w:rPr>
          <w:lang w:val="en-GB"/>
        </w:rPr>
      </w:pPr>
      <w:r w:rsidRPr="006D019A">
        <w:rPr>
          <w:lang w:val="en-GB"/>
        </w:rPr>
        <w:t>The school accepts no responsibility for phones that are lost, damaged or stolen while you are on the school grounds.</w:t>
      </w:r>
    </w:p>
    <w:p w14:paraId="5E073C86" w14:textId="77777777" w:rsidR="00064B81" w:rsidRPr="006D019A" w:rsidRDefault="00064B81" w:rsidP="00064B81">
      <w:pPr>
        <w:pStyle w:val="4Bulletedcopyblue"/>
        <w:numPr>
          <w:ilvl w:val="0"/>
          <w:numId w:val="0"/>
        </w:numPr>
        <w:rPr>
          <w:lang w:val="en-GB"/>
        </w:rPr>
      </w:pPr>
      <w:r w:rsidRPr="006D019A">
        <w:rPr>
          <w:lang w:val="en-GB"/>
        </w:rPr>
        <w:t>A full copy of our mobile phone policy is available from the school office.</w:t>
      </w:r>
    </w:p>
    <w:p w14:paraId="56A9D7D1" w14:textId="77777777" w:rsidR="00064B81" w:rsidRPr="006D019A" w:rsidRDefault="00064B81" w:rsidP="00DC4C0F">
      <w:pPr>
        <w:pBdr>
          <w:bottom w:val="single" w:sz="6" w:space="1" w:color="auto"/>
        </w:pBdr>
        <w:rPr>
          <w:lang w:val="en-GB"/>
        </w:rPr>
      </w:pPr>
    </w:p>
    <w:p w14:paraId="4CC93F6C" w14:textId="77777777" w:rsidR="00856FBF" w:rsidRPr="006D019A" w:rsidRDefault="00856FBF" w:rsidP="00856FBF">
      <w:pPr>
        <w:pStyle w:val="Subhead2"/>
        <w:rPr>
          <w:color w:val="auto"/>
          <w:lang w:val="en-GB"/>
        </w:rPr>
      </w:pPr>
      <w:r w:rsidRPr="006D019A">
        <w:rPr>
          <w:color w:val="auto"/>
          <w:lang w:val="en-GB"/>
        </w:rPr>
        <w:t>Use of mobile phones in our school</w:t>
      </w:r>
    </w:p>
    <w:p w14:paraId="5F92EB8C" w14:textId="77777777" w:rsidR="00856FBF" w:rsidRPr="006D019A" w:rsidRDefault="00856FBF" w:rsidP="00856FBF">
      <w:pPr>
        <w:pStyle w:val="4Bulletedcopyblue"/>
        <w:rPr>
          <w:lang w:val="en-GB"/>
        </w:rPr>
      </w:pPr>
      <w:r w:rsidRPr="006D019A">
        <w:rPr>
          <w:lang w:val="en-GB"/>
        </w:rPr>
        <w:t>Please keep your mobile phone on silent/vibrate while on the school grounds</w:t>
      </w:r>
    </w:p>
    <w:p w14:paraId="2263477B" w14:textId="77777777" w:rsidR="00856FBF" w:rsidRPr="006D019A" w:rsidRDefault="00856FBF" w:rsidP="00856FBF">
      <w:pPr>
        <w:pStyle w:val="4Bulletedcopyblue"/>
        <w:rPr>
          <w:lang w:val="en-GB"/>
        </w:rPr>
      </w:pPr>
      <w:r w:rsidRPr="006D019A">
        <w:rPr>
          <w:lang w:val="en-GB"/>
        </w:rPr>
        <w:t>Please do not use phones where pupils are present. If you must use your phone, you may go to the staff room</w:t>
      </w:r>
    </w:p>
    <w:p w14:paraId="55BA098E" w14:textId="77777777" w:rsidR="00856FBF" w:rsidRPr="006D019A" w:rsidRDefault="00856FBF" w:rsidP="00856FBF">
      <w:pPr>
        <w:pStyle w:val="4Bulletedcopyblue"/>
        <w:rPr>
          <w:lang w:val="en-GB"/>
        </w:rPr>
      </w:pPr>
      <w:r w:rsidRPr="006D019A">
        <w:rPr>
          <w:lang w:val="en-GB"/>
        </w:rPr>
        <w:t>Do not take photos or recordings of pupils (unless it is your own child), or staff</w:t>
      </w:r>
    </w:p>
    <w:p w14:paraId="5D0D7E8D" w14:textId="77777777" w:rsidR="00856FBF" w:rsidRPr="006D019A" w:rsidRDefault="00856FBF" w:rsidP="00856FBF">
      <w:pPr>
        <w:pStyle w:val="4Bulletedcopyblue"/>
        <w:rPr>
          <w:lang w:val="en-GB"/>
        </w:rPr>
      </w:pPr>
      <w:r w:rsidRPr="006D019A">
        <w:rPr>
          <w:lang w:val="en-GB"/>
        </w:rPr>
        <w:t>Do not use your phone in lessons, or when working with pupils</w:t>
      </w:r>
    </w:p>
    <w:p w14:paraId="69BCCBA0" w14:textId="77777777" w:rsidR="00856FBF" w:rsidRPr="006D019A" w:rsidRDefault="00856FBF" w:rsidP="00856FBF">
      <w:pPr>
        <w:pStyle w:val="4Bulletedcopyblue"/>
        <w:numPr>
          <w:ilvl w:val="0"/>
          <w:numId w:val="0"/>
        </w:numPr>
        <w:rPr>
          <w:lang w:val="en-GB"/>
        </w:rPr>
      </w:pPr>
      <w:r w:rsidRPr="006D019A">
        <w:rPr>
          <w:lang w:val="en-GB"/>
        </w:rPr>
        <w:t>The school accepts no responsibility for phones that are lost, damaged or stolen while you are on the school grounds.</w:t>
      </w:r>
    </w:p>
    <w:p w14:paraId="0ADCA241" w14:textId="77777777" w:rsidR="00856FBF" w:rsidRPr="006D019A" w:rsidRDefault="00856FBF" w:rsidP="00856FBF">
      <w:pPr>
        <w:pStyle w:val="4Bulletedcopyblue"/>
        <w:numPr>
          <w:ilvl w:val="0"/>
          <w:numId w:val="0"/>
        </w:numPr>
        <w:rPr>
          <w:lang w:val="en-GB"/>
        </w:rPr>
      </w:pPr>
      <w:r w:rsidRPr="006D019A">
        <w:rPr>
          <w:lang w:val="en-GB"/>
        </w:rPr>
        <w:t>A full copy of our mobile phone policy is available from the school office.</w:t>
      </w:r>
    </w:p>
    <w:p w14:paraId="4D494505" w14:textId="77777777" w:rsidR="0057338A" w:rsidRPr="006D019A" w:rsidRDefault="0057338A" w:rsidP="0057338A">
      <w:pPr>
        <w:pStyle w:val="4Bulletedcopyblue"/>
        <w:numPr>
          <w:ilvl w:val="0"/>
          <w:numId w:val="0"/>
        </w:numPr>
        <w:pBdr>
          <w:bottom w:val="single" w:sz="6" w:space="1" w:color="auto"/>
        </w:pBdr>
        <w:rPr>
          <w:lang w:val="en-GB"/>
        </w:rPr>
      </w:pPr>
    </w:p>
    <w:p w14:paraId="0EE9AD82" w14:textId="77777777" w:rsidR="00856FBF" w:rsidRPr="006D019A" w:rsidRDefault="00856FBF" w:rsidP="00856FBF">
      <w:pPr>
        <w:pStyle w:val="Subhead2"/>
        <w:rPr>
          <w:color w:val="auto"/>
          <w:lang w:val="en-GB"/>
        </w:rPr>
      </w:pPr>
      <w:r w:rsidRPr="006D019A">
        <w:rPr>
          <w:color w:val="auto"/>
          <w:lang w:val="en-GB"/>
        </w:rPr>
        <w:t>Use of mobile phones in our school</w:t>
      </w:r>
    </w:p>
    <w:p w14:paraId="35B1FBCA" w14:textId="77777777" w:rsidR="00856FBF" w:rsidRPr="006D019A" w:rsidRDefault="00856FBF" w:rsidP="00856FBF">
      <w:pPr>
        <w:pStyle w:val="4Bulletedcopyblue"/>
        <w:rPr>
          <w:lang w:val="en-GB"/>
        </w:rPr>
      </w:pPr>
      <w:r w:rsidRPr="006D019A">
        <w:rPr>
          <w:lang w:val="en-GB"/>
        </w:rPr>
        <w:t>Please keep your mobile phone on silent/vibrate while on the school grounds</w:t>
      </w:r>
    </w:p>
    <w:p w14:paraId="08154AA1" w14:textId="77777777" w:rsidR="00856FBF" w:rsidRPr="006D019A" w:rsidRDefault="00856FBF" w:rsidP="00856FBF">
      <w:pPr>
        <w:pStyle w:val="4Bulletedcopyblue"/>
        <w:rPr>
          <w:lang w:val="en-GB"/>
        </w:rPr>
      </w:pPr>
      <w:r w:rsidRPr="006D019A">
        <w:rPr>
          <w:lang w:val="en-GB"/>
        </w:rPr>
        <w:t>Please do not use phones where pupils are present. If you must use your phone, you may go to the staff room</w:t>
      </w:r>
    </w:p>
    <w:p w14:paraId="33DCB896" w14:textId="77777777" w:rsidR="00856FBF" w:rsidRPr="006D019A" w:rsidRDefault="00856FBF" w:rsidP="00856FBF">
      <w:pPr>
        <w:pStyle w:val="4Bulletedcopyblue"/>
        <w:rPr>
          <w:lang w:val="en-GB"/>
        </w:rPr>
      </w:pPr>
      <w:r w:rsidRPr="006D019A">
        <w:rPr>
          <w:lang w:val="en-GB"/>
        </w:rPr>
        <w:t>Do not take photos or recordings of pupils (unless it is your own child), or staff</w:t>
      </w:r>
    </w:p>
    <w:p w14:paraId="35A231E0" w14:textId="77777777" w:rsidR="00856FBF" w:rsidRPr="006D019A" w:rsidRDefault="00856FBF" w:rsidP="00856FBF">
      <w:pPr>
        <w:pStyle w:val="4Bulletedcopyblue"/>
        <w:rPr>
          <w:lang w:val="en-GB"/>
        </w:rPr>
      </w:pPr>
      <w:r w:rsidRPr="006D019A">
        <w:rPr>
          <w:lang w:val="en-GB"/>
        </w:rPr>
        <w:t>Do not use your phone in lessons, or when working with pupils</w:t>
      </w:r>
    </w:p>
    <w:p w14:paraId="2A6040FB" w14:textId="77777777" w:rsidR="00856FBF" w:rsidRPr="006D019A" w:rsidRDefault="00856FBF" w:rsidP="00856FBF">
      <w:pPr>
        <w:pStyle w:val="4Bulletedcopyblue"/>
        <w:numPr>
          <w:ilvl w:val="0"/>
          <w:numId w:val="0"/>
        </w:numPr>
        <w:rPr>
          <w:lang w:val="en-GB"/>
        </w:rPr>
      </w:pPr>
      <w:r w:rsidRPr="006D019A">
        <w:rPr>
          <w:lang w:val="en-GB"/>
        </w:rPr>
        <w:t>The school accepts no responsibility for phones that are lost, damaged or stolen while you are on the school grounds.</w:t>
      </w:r>
    </w:p>
    <w:p w14:paraId="49A9B885" w14:textId="77777777" w:rsidR="00856FBF" w:rsidRPr="006D019A" w:rsidRDefault="00856FBF" w:rsidP="00856FBF">
      <w:pPr>
        <w:pStyle w:val="4Bulletedcopyblue"/>
        <w:numPr>
          <w:ilvl w:val="0"/>
          <w:numId w:val="0"/>
        </w:numPr>
        <w:rPr>
          <w:lang w:val="en-GB"/>
        </w:rPr>
      </w:pPr>
      <w:r w:rsidRPr="006D019A">
        <w:rPr>
          <w:lang w:val="en-GB"/>
        </w:rPr>
        <w:t>A full copy of our mobile phone policy is available from the school office.</w:t>
      </w:r>
    </w:p>
    <w:p w14:paraId="0F18B045" w14:textId="77777777" w:rsidR="0057338A" w:rsidRPr="006D019A" w:rsidRDefault="0057338A" w:rsidP="00856FBF">
      <w:pPr>
        <w:pStyle w:val="Subhead2"/>
        <w:rPr>
          <w:color w:val="auto"/>
          <w:lang w:val="en-GB"/>
        </w:rPr>
      </w:pPr>
    </w:p>
    <w:sectPr w:rsidR="0057338A" w:rsidRPr="006D019A" w:rsidSect="00510ED3">
      <w:headerReference w:type="even" r:id="rId9"/>
      <w:headerReference w:type="default" r:id="rId10"/>
      <w:footerReference w:type="default" r:id="rId11"/>
      <w:headerReference w:type="first" r:id="rId12"/>
      <w:footerReference w:type="first" r:id="rId13"/>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5F0A1" w14:textId="77777777" w:rsidR="00D77D6B" w:rsidRDefault="00D77D6B" w:rsidP="00626EDA">
      <w:r>
        <w:separator/>
      </w:r>
    </w:p>
  </w:endnote>
  <w:endnote w:type="continuationSeparator" w:id="0">
    <w:p w14:paraId="38B69AAB" w14:textId="77777777" w:rsidR="00D77D6B" w:rsidRDefault="00D77D6B"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CAB39" w14:textId="7B04F18E" w:rsidR="00FE3F15" w:rsidRPr="006D019A" w:rsidRDefault="00874C73" w:rsidP="006F569D">
    <w:pPr>
      <w:pStyle w:val="Footer"/>
      <w:rPr>
        <w:noProof/>
        <w:color w:val="auto"/>
      </w:rPr>
    </w:pPr>
    <w:r w:rsidRPr="006D019A">
      <w:rPr>
        <w:color w:val="auto"/>
      </w:rPr>
      <w:t>Page</w:t>
    </w:r>
    <w:r w:rsidRPr="006D019A">
      <w:rPr>
        <w:b/>
        <w:color w:val="auto"/>
      </w:rPr>
      <w:t xml:space="preserve"> |</w:t>
    </w:r>
    <w:r w:rsidRPr="006D019A">
      <w:rPr>
        <w:color w:val="auto"/>
      </w:rPr>
      <w:t xml:space="preserve"> </w:t>
    </w:r>
    <w:r w:rsidRPr="006D019A">
      <w:rPr>
        <w:color w:val="auto"/>
      </w:rPr>
      <w:fldChar w:fldCharType="begin"/>
    </w:r>
    <w:r w:rsidRPr="006D019A">
      <w:rPr>
        <w:color w:val="auto"/>
      </w:rPr>
      <w:instrText xml:space="preserve"> PAGE   \* MERGEFORMAT </w:instrText>
    </w:r>
    <w:r w:rsidRPr="006D019A">
      <w:rPr>
        <w:color w:val="auto"/>
      </w:rPr>
      <w:fldChar w:fldCharType="separate"/>
    </w:r>
    <w:r w:rsidR="000F2903">
      <w:rPr>
        <w:noProof/>
        <w:color w:val="auto"/>
      </w:rPr>
      <w:t>9</w:t>
    </w:r>
    <w:r w:rsidRPr="006D019A">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C8289" w14:textId="0623C68B" w:rsidR="00FE3F15" w:rsidRPr="006D019A" w:rsidRDefault="00510ED3" w:rsidP="00510ED3">
    <w:pPr>
      <w:pStyle w:val="Footer"/>
      <w:rPr>
        <w:noProof/>
        <w:color w:val="auto"/>
      </w:rPr>
    </w:pPr>
    <w:r w:rsidRPr="006D019A">
      <w:rPr>
        <w:color w:val="auto"/>
      </w:rPr>
      <w:t>Page</w:t>
    </w:r>
    <w:r w:rsidRPr="006D019A">
      <w:rPr>
        <w:b/>
        <w:color w:val="auto"/>
      </w:rPr>
      <w:t xml:space="preserve"> |</w:t>
    </w:r>
    <w:r w:rsidRPr="006D019A">
      <w:rPr>
        <w:color w:val="auto"/>
      </w:rPr>
      <w:t xml:space="preserve"> </w:t>
    </w:r>
    <w:r w:rsidRPr="006D019A">
      <w:rPr>
        <w:color w:val="auto"/>
      </w:rPr>
      <w:fldChar w:fldCharType="begin"/>
    </w:r>
    <w:r w:rsidRPr="006D019A">
      <w:rPr>
        <w:color w:val="auto"/>
      </w:rPr>
      <w:instrText xml:space="preserve"> PAGE   \* MERGEFORMAT </w:instrText>
    </w:r>
    <w:r w:rsidRPr="006D019A">
      <w:rPr>
        <w:color w:val="auto"/>
      </w:rPr>
      <w:fldChar w:fldCharType="separate"/>
    </w:r>
    <w:r w:rsidR="000F2903">
      <w:rPr>
        <w:noProof/>
        <w:color w:val="auto"/>
      </w:rPr>
      <w:t>1</w:t>
    </w:r>
    <w:r w:rsidRPr="006D019A">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0C66B" w14:textId="77777777" w:rsidR="00D77D6B" w:rsidRDefault="00D77D6B" w:rsidP="00626EDA">
      <w:r>
        <w:separator/>
      </w:r>
    </w:p>
  </w:footnote>
  <w:footnote w:type="continuationSeparator" w:id="0">
    <w:p w14:paraId="3AB9083C" w14:textId="77777777" w:rsidR="00D77D6B" w:rsidRDefault="00D77D6B"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E21E6D" w14:textId="23091847" w:rsidR="00FE3F15" w:rsidRDefault="00580956">
    <w:r>
      <w:rPr>
        <w:noProof/>
        <w:lang w:val="en-GB" w:eastAsia="en-GB"/>
      </w:rPr>
      <w:drawing>
        <wp:anchor distT="0" distB="0" distL="114300" distR="114300" simplePos="0" relativeHeight="251657216" behindDoc="1" locked="0" layoutInCell="1" allowOverlap="1" wp14:anchorId="78A7B6A0" wp14:editId="7EF89F6D">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A55E03">
      <w:rPr>
        <w:noProof/>
      </w:rPr>
      <w:pict w14:anchorId="55161E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410D4" w14:textId="77777777" w:rsidR="00FE3F15" w:rsidRDefault="00FE3F15"/>
  <w:p w14:paraId="2F8667F6" w14:textId="77777777" w:rsidR="00FE3F15" w:rsidRDefault="00FE3F15"/>
  <w:p w14:paraId="524F2521"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35E5D" w14:textId="77777777" w:rsidR="00FE3F15" w:rsidRDefault="00FE3F15"/>
  <w:p w14:paraId="6A57BD92"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12" type="#_x0000_t75" style="width:36pt;height:30pt" o:bullet="t">
        <v:imagedata r:id="rId1" o:title="Tick"/>
      </v:shape>
    </w:pict>
  </w:numPicBullet>
  <w:numPicBullet w:numPicBulletId="1">
    <w:pict>
      <v:shape id="_x0000_i1213" type="#_x0000_t75" style="width:30pt;height:30pt" o:bullet="t">
        <v:imagedata r:id="rId2" o:title="Cross"/>
      </v:shape>
    </w:pict>
  </w:numPicBullet>
  <w:numPicBullet w:numPicBulletId="2">
    <w:pict>
      <v:shape id="_x0000_i1214" type="#_x0000_t75" style="width:209.25pt;height:332.25pt" o:bullet="t">
        <v:imagedata r:id="rId3" o:title="art1EF6"/>
      </v:shape>
    </w:pict>
  </w:numPicBullet>
  <w:numPicBullet w:numPicBulletId="3">
    <w:pict>
      <v:shape id="_x0000_i1215" type="#_x0000_t75" style="width:209.25pt;height:332.2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3A5E92"/>
    <w:multiLevelType w:val="hybridMultilevel"/>
    <w:tmpl w:val="B38EC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27662"/>
    <w:multiLevelType w:val="hybridMultilevel"/>
    <w:tmpl w:val="DF8C95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197D75F4"/>
    <w:multiLevelType w:val="hybridMultilevel"/>
    <w:tmpl w:val="D40AF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E866EC"/>
    <w:multiLevelType w:val="hybridMultilevel"/>
    <w:tmpl w:val="7A32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641AE"/>
    <w:multiLevelType w:val="hybridMultilevel"/>
    <w:tmpl w:val="D182F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8B5213"/>
    <w:multiLevelType w:val="hybridMultilevel"/>
    <w:tmpl w:val="C24208D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C225E86"/>
    <w:multiLevelType w:val="hybridMultilevel"/>
    <w:tmpl w:val="010CA39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A0A1995"/>
    <w:multiLevelType w:val="hybridMultilevel"/>
    <w:tmpl w:val="60144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0610BF"/>
    <w:multiLevelType w:val="hybridMultilevel"/>
    <w:tmpl w:val="443E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A0D3FAE"/>
    <w:multiLevelType w:val="hybridMultilevel"/>
    <w:tmpl w:val="59765C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AB6B0A"/>
    <w:multiLevelType w:val="hybridMultilevel"/>
    <w:tmpl w:val="48904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E73059"/>
    <w:multiLevelType w:val="hybridMultilevel"/>
    <w:tmpl w:val="0C744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940FF9"/>
    <w:multiLevelType w:val="hybridMultilevel"/>
    <w:tmpl w:val="D540A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2264E9"/>
    <w:multiLevelType w:val="hybridMultilevel"/>
    <w:tmpl w:val="18E2E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3436B1"/>
    <w:multiLevelType w:val="hybridMultilevel"/>
    <w:tmpl w:val="8CDC65C6"/>
    <w:lvl w:ilvl="0" w:tplc="EE280886">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7D673984"/>
    <w:multiLevelType w:val="hybridMultilevel"/>
    <w:tmpl w:val="5C8A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975021"/>
    <w:multiLevelType w:val="hybridMultilevel"/>
    <w:tmpl w:val="87961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015760">
    <w:abstractNumId w:val="20"/>
  </w:num>
  <w:num w:numId="2" w16cid:durableId="703598894">
    <w:abstractNumId w:val="2"/>
  </w:num>
  <w:num w:numId="3" w16cid:durableId="71435736">
    <w:abstractNumId w:val="13"/>
  </w:num>
  <w:num w:numId="4" w16cid:durableId="593781137">
    <w:abstractNumId w:val="21"/>
  </w:num>
  <w:num w:numId="5" w16cid:durableId="916522694">
    <w:abstractNumId w:val="0"/>
  </w:num>
  <w:num w:numId="6" w16cid:durableId="833112545">
    <w:abstractNumId w:val="7"/>
  </w:num>
  <w:num w:numId="7" w16cid:durableId="2065135146">
    <w:abstractNumId w:val="1"/>
  </w:num>
  <w:num w:numId="8" w16cid:durableId="80219450">
    <w:abstractNumId w:val="5"/>
  </w:num>
  <w:num w:numId="9" w16cid:durableId="1907759400">
    <w:abstractNumId w:val="22"/>
  </w:num>
  <w:num w:numId="10" w16cid:durableId="1221865767">
    <w:abstractNumId w:val="13"/>
  </w:num>
  <w:num w:numId="11" w16cid:durableId="879438210">
    <w:abstractNumId w:val="2"/>
  </w:num>
  <w:num w:numId="12" w16cid:durableId="830801622">
    <w:abstractNumId w:val="22"/>
  </w:num>
  <w:num w:numId="13" w16cid:durableId="538444729">
    <w:abstractNumId w:val="20"/>
  </w:num>
  <w:num w:numId="14" w16cid:durableId="1308588012">
    <w:abstractNumId w:val="21"/>
  </w:num>
  <w:num w:numId="15" w16cid:durableId="1988046154">
    <w:abstractNumId w:val="1"/>
  </w:num>
  <w:num w:numId="16" w16cid:durableId="420685091">
    <w:abstractNumId w:val="5"/>
  </w:num>
  <w:num w:numId="17" w16cid:durableId="1453940481">
    <w:abstractNumId w:val="21"/>
  </w:num>
  <w:num w:numId="18" w16cid:durableId="1913273115">
    <w:abstractNumId w:val="8"/>
  </w:num>
  <w:num w:numId="19" w16cid:durableId="1775709655">
    <w:abstractNumId w:val="9"/>
  </w:num>
  <w:num w:numId="20" w16cid:durableId="1737587064">
    <w:abstractNumId w:val="23"/>
  </w:num>
  <w:num w:numId="21" w16cid:durableId="911545960">
    <w:abstractNumId w:val="19"/>
  </w:num>
  <w:num w:numId="22" w16cid:durableId="613832331">
    <w:abstractNumId w:val="17"/>
  </w:num>
  <w:num w:numId="23" w16cid:durableId="176896763">
    <w:abstractNumId w:val="18"/>
  </w:num>
  <w:num w:numId="24" w16cid:durableId="1134905730">
    <w:abstractNumId w:val="4"/>
  </w:num>
  <w:num w:numId="25" w16cid:durableId="1938324630">
    <w:abstractNumId w:val="12"/>
  </w:num>
  <w:num w:numId="26" w16cid:durableId="1544361991">
    <w:abstractNumId w:val="3"/>
  </w:num>
  <w:num w:numId="27" w16cid:durableId="2078240278">
    <w:abstractNumId w:val="14"/>
  </w:num>
  <w:num w:numId="28" w16cid:durableId="1951623637">
    <w:abstractNumId w:val="24"/>
  </w:num>
  <w:num w:numId="29" w16cid:durableId="1721594253">
    <w:abstractNumId w:val="6"/>
  </w:num>
  <w:num w:numId="30" w16cid:durableId="2089568450">
    <w:abstractNumId w:val="11"/>
  </w:num>
  <w:num w:numId="31" w16cid:durableId="1121732304">
    <w:abstractNumId w:val="16"/>
  </w:num>
  <w:num w:numId="32" w16cid:durableId="759524355">
    <w:abstractNumId w:val="10"/>
  </w:num>
  <w:num w:numId="33" w16cid:durableId="1889753661">
    <w:abstractNumId w:val="5"/>
  </w:num>
  <w:num w:numId="34" w16cid:durableId="2107310902">
    <w:abstractNumId w:val="1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FF9"/>
    <w:rsid w:val="000063EB"/>
    <w:rsid w:val="00015B1A"/>
    <w:rsid w:val="0002254B"/>
    <w:rsid w:val="00026691"/>
    <w:rsid w:val="00052B1F"/>
    <w:rsid w:val="00064B81"/>
    <w:rsid w:val="00082050"/>
    <w:rsid w:val="00096EA8"/>
    <w:rsid w:val="000A569F"/>
    <w:rsid w:val="000B77E5"/>
    <w:rsid w:val="000D6968"/>
    <w:rsid w:val="000F2903"/>
    <w:rsid w:val="000F4A6C"/>
    <w:rsid w:val="000F5932"/>
    <w:rsid w:val="001019E1"/>
    <w:rsid w:val="00112674"/>
    <w:rsid w:val="001201E4"/>
    <w:rsid w:val="001235FA"/>
    <w:rsid w:val="00124423"/>
    <w:rsid w:val="0012593D"/>
    <w:rsid w:val="00126602"/>
    <w:rsid w:val="001357C9"/>
    <w:rsid w:val="0017045F"/>
    <w:rsid w:val="001978C4"/>
    <w:rsid w:val="001B2301"/>
    <w:rsid w:val="001B6887"/>
    <w:rsid w:val="001E3CA3"/>
    <w:rsid w:val="001F1089"/>
    <w:rsid w:val="001F6F06"/>
    <w:rsid w:val="0020540D"/>
    <w:rsid w:val="00233881"/>
    <w:rsid w:val="00235450"/>
    <w:rsid w:val="00275D5E"/>
    <w:rsid w:val="002A4AE7"/>
    <w:rsid w:val="002E16E7"/>
    <w:rsid w:val="002E5D89"/>
    <w:rsid w:val="002F15E8"/>
    <w:rsid w:val="002F4E11"/>
    <w:rsid w:val="003365A2"/>
    <w:rsid w:val="0037104C"/>
    <w:rsid w:val="00375061"/>
    <w:rsid w:val="003979CA"/>
    <w:rsid w:val="003B2EB4"/>
    <w:rsid w:val="003B4948"/>
    <w:rsid w:val="003C1D02"/>
    <w:rsid w:val="003D0914"/>
    <w:rsid w:val="003F2BD9"/>
    <w:rsid w:val="003F3CB7"/>
    <w:rsid w:val="003F6230"/>
    <w:rsid w:val="00425279"/>
    <w:rsid w:val="00455CF8"/>
    <w:rsid w:val="0046077F"/>
    <w:rsid w:val="00460FBF"/>
    <w:rsid w:val="00465755"/>
    <w:rsid w:val="004750A7"/>
    <w:rsid w:val="00492175"/>
    <w:rsid w:val="004944EE"/>
    <w:rsid w:val="004B05BB"/>
    <w:rsid w:val="004B3C9A"/>
    <w:rsid w:val="004D7D50"/>
    <w:rsid w:val="004E5AEA"/>
    <w:rsid w:val="004F463D"/>
    <w:rsid w:val="00510ED3"/>
    <w:rsid w:val="00512916"/>
    <w:rsid w:val="005177B5"/>
    <w:rsid w:val="005208DD"/>
    <w:rsid w:val="00531C8C"/>
    <w:rsid w:val="00543D26"/>
    <w:rsid w:val="005442BB"/>
    <w:rsid w:val="005573E9"/>
    <w:rsid w:val="00564CD3"/>
    <w:rsid w:val="0057338A"/>
    <w:rsid w:val="00573834"/>
    <w:rsid w:val="00580956"/>
    <w:rsid w:val="00584A10"/>
    <w:rsid w:val="00590890"/>
    <w:rsid w:val="00597ED1"/>
    <w:rsid w:val="005B1D35"/>
    <w:rsid w:val="005B4650"/>
    <w:rsid w:val="005B4C5B"/>
    <w:rsid w:val="005B7ADF"/>
    <w:rsid w:val="005D1ED7"/>
    <w:rsid w:val="005E1076"/>
    <w:rsid w:val="005E462E"/>
    <w:rsid w:val="006010E6"/>
    <w:rsid w:val="0062626B"/>
    <w:rsid w:val="00626EDA"/>
    <w:rsid w:val="0064295C"/>
    <w:rsid w:val="00680CD2"/>
    <w:rsid w:val="006B136F"/>
    <w:rsid w:val="006D019A"/>
    <w:rsid w:val="006F569D"/>
    <w:rsid w:val="006F7E8A"/>
    <w:rsid w:val="007070A1"/>
    <w:rsid w:val="00714AAF"/>
    <w:rsid w:val="00724120"/>
    <w:rsid w:val="0072620F"/>
    <w:rsid w:val="00735B7D"/>
    <w:rsid w:val="00740AC8"/>
    <w:rsid w:val="00785BEE"/>
    <w:rsid w:val="00793ADF"/>
    <w:rsid w:val="007A03B3"/>
    <w:rsid w:val="007C5AC9"/>
    <w:rsid w:val="007D268D"/>
    <w:rsid w:val="007E217D"/>
    <w:rsid w:val="007E6128"/>
    <w:rsid w:val="007F2F4C"/>
    <w:rsid w:val="007F788B"/>
    <w:rsid w:val="00805A94"/>
    <w:rsid w:val="0080784C"/>
    <w:rsid w:val="008116A6"/>
    <w:rsid w:val="008472C3"/>
    <w:rsid w:val="00856FBF"/>
    <w:rsid w:val="00874312"/>
    <w:rsid w:val="00874C73"/>
    <w:rsid w:val="00877394"/>
    <w:rsid w:val="00887DB6"/>
    <w:rsid w:val="008941E7"/>
    <w:rsid w:val="008C1253"/>
    <w:rsid w:val="008C5E03"/>
    <w:rsid w:val="008F5EBD"/>
    <w:rsid w:val="008F744A"/>
    <w:rsid w:val="009122BB"/>
    <w:rsid w:val="00917D6A"/>
    <w:rsid w:val="0092051C"/>
    <w:rsid w:val="00932BB2"/>
    <w:rsid w:val="00986B7E"/>
    <w:rsid w:val="0099114F"/>
    <w:rsid w:val="009A267F"/>
    <w:rsid w:val="009A448F"/>
    <w:rsid w:val="009B1F2D"/>
    <w:rsid w:val="009C586B"/>
    <w:rsid w:val="009D1474"/>
    <w:rsid w:val="009E331F"/>
    <w:rsid w:val="009F66A8"/>
    <w:rsid w:val="00A2714D"/>
    <w:rsid w:val="00A466EE"/>
    <w:rsid w:val="00A55E03"/>
    <w:rsid w:val="00A62B49"/>
    <w:rsid w:val="00A75438"/>
    <w:rsid w:val="00A91D2D"/>
    <w:rsid w:val="00A9614B"/>
    <w:rsid w:val="00AA6E73"/>
    <w:rsid w:val="00AD3666"/>
    <w:rsid w:val="00AE0332"/>
    <w:rsid w:val="00AE73B8"/>
    <w:rsid w:val="00AF5F16"/>
    <w:rsid w:val="00AF6945"/>
    <w:rsid w:val="00B4263C"/>
    <w:rsid w:val="00B5559F"/>
    <w:rsid w:val="00B6679E"/>
    <w:rsid w:val="00B76AEF"/>
    <w:rsid w:val="00B846C2"/>
    <w:rsid w:val="00B95F60"/>
    <w:rsid w:val="00BB0CD9"/>
    <w:rsid w:val="00BC7008"/>
    <w:rsid w:val="00BE0402"/>
    <w:rsid w:val="00BE3E54"/>
    <w:rsid w:val="00C31397"/>
    <w:rsid w:val="00C4731F"/>
    <w:rsid w:val="00C51C6A"/>
    <w:rsid w:val="00C8314B"/>
    <w:rsid w:val="00C91F46"/>
    <w:rsid w:val="00CC51B6"/>
    <w:rsid w:val="00CC563E"/>
    <w:rsid w:val="00CD23C4"/>
    <w:rsid w:val="00CD2BC6"/>
    <w:rsid w:val="00CF3DD7"/>
    <w:rsid w:val="00CF553F"/>
    <w:rsid w:val="00D11C7E"/>
    <w:rsid w:val="00D34825"/>
    <w:rsid w:val="00D508B4"/>
    <w:rsid w:val="00D54BAB"/>
    <w:rsid w:val="00D6224B"/>
    <w:rsid w:val="00D77D6B"/>
    <w:rsid w:val="00D86752"/>
    <w:rsid w:val="00D95FA0"/>
    <w:rsid w:val="00DA43DE"/>
    <w:rsid w:val="00DA5725"/>
    <w:rsid w:val="00DA7F11"/>
    <w:rsid w:val="00DC28D6"/>
    <w:rsid w:val="00DC4C0F"/>
    <w:rsid w:val="00DC5FAC"/>
    <w:rsid w:val="00DF66B4"/>
    <w:rsid w:val="00E00085"/>
    <w:rsid w:val="00E103FE"/>
    <w:rsid w:val="00E24FDF"/>
    <w:rsid w:val="00E3210F"/>
    <w:rsid w:val="00E3254F"/>
    <w:rsid w:val="00E36879"/>
    <w:rsid w:val="00E5793B"/>
    <w:rsid w:val="00E647DF"/>
    <w:rsid w:val="00E763E4"/>
    <w:rsid w:val="00E82606"/>
    <w:rsid w:val="00E9136B"/>
    <w:rsid w:val="00EA3F75"/>
    <w:rsid w:val="00EB7969"/>
    <w:rsid w:val="00ED0F69"/>
    <w:rsid w:val="00ED713F"/>
    <w:rsid w:val="00EF22F0"/>
    <w:rsid w:val="00EF631F"/>
    <w:rsid w:val="00F02A4E"/>
    <w:rsid w:val="00F033C1"/>
    <w:rsid w:val="00F139E0"/>
    <w:rsid w:val="00F519DC"/>
    <w:rsid w:val="00F633D4"/>
    <w:rsid w:val="00F64937"/>
    <w:rsid w:val="00F67FD6"/>
    <w:rsid w:val="00F82220"/>
    <w:rsid w:val="00F834E2"/>
    <w:rsid w:val="00F84228"/>
    <w:rsid w:val="00F9563C"/>
    <w:rsid w:val="00F97695"/>
    <w:rsid w:val="00FA4EC5"/>
    <w:rsid w:val="00FB0789"/>
    <w:rsid w:val="00FB506E"/>
    <w:rsid w:val="00FD3290"/>
    <w:rsid w:val="00FE0FF9"/>
    <w:rsid w:val="00FE3F15"/>
    <w:rsid w:val="00FE4C46"/>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3B9BA523"/>
  <w15:chartTrackingRefBased/>
  <w15:docId w15:val="{BC7FC482-D4C0-4BF5-ADBB-8F9CD5559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CommentReference">
    <w:name w:val="annotation reference"/>
    <w:uiPriority w:val="99"/>
    <w:semiHidden/>
    <w:unhideWhenUsed/>
    <w:rsid w:val="00FE0FF9"/>
    <w:rPr>
      <w:sz w:val="16"/>
      <w:szCs w:val="16"/>
    </w:rPr>
  </w:style>
  <w:style w:type="paragraph" w:styleId="CommentText">
    <w:name w:val="annotation text"/>
    <w:basedOn w:val="Normal"/>
    <w:link w:val="CommentTextChar"/>
    <w:uiPriority w:val="99"/>
    <w:semiHidden/>
    <w:unhideWhenUsed/>
    <w:rsid w:val="00FE0FF9"/>
    <w:rPr>
      <w:szCs w:val="20"/>
    </w:rPr>
  </w:style>
  <w:style w:type="character" w:customStyle="1" w:styleId="CommentTextChar">
    <w:name w:val="Comment Text Char"/>
    <w:link w:val="CommentText"/>
    <w:uiPriority w:val="99"/>
    <w:semiHidden/>
    <w:rsid w:val="00FE0FF9"/>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FE0FF9"/>
    <w:rPr>
      <w:b/>
      <w:bCs/>
    </w:rPr>
  </w:style>
  <w:style w:type="character" w:customStyle="1" w:styleId="CommentSubjectChar">
    <w:name w:val="Comment Subject Char"/>
    <w:link w:val="CommentSubject"/>
    <w:uiPriority w:val="99"/>
    <w:semiHidden/>
    <w:rsid w:val="00FE0FF9"/>
    <w:rPr>
      <w:rFonts w:eastAsia="MS Mincho"/>
      <w:b/>
      <w:bCs/>
      <w:lang w:val="en-US" w:eastAsia="en-US"/>
    </w:rPr>
  </w:style>
  <w:style w:type="paragraph" w:styleId="NormalWeb">
    <w:name w:val="Normal (Web)"/>
    <w:basedOn w:val="Normal"/>
    <w:uiPriority w:val="99"/>
    <w:unhideWhenUsed/>
    <w:rsid w:val="005442BB"/>
    <w:pPr>
      <w:spacing w:before="100" w:beforeAutospacing="1" w:after="100" w:afterAutospacing="1"/>
    </w:pPr>
    <w:rPr>
      <w:rFonts w:ascii="Times New Roman" w:eastAsia="Times New Roman" w:hAnsi="Times New Roman"/>
      <w:sz w:val="24"/>
      <w:lang w:val="en-GB" w:eastAsia="en-GB"/>
    </w:rPr>
  </w:style>
  <w:style w:type="character" w:styleId="Emphasis">
    <w:name w:val="Emphasis"/>
    <w:basedOn w:val="DefaultParagraphFont"/>
    <w:uiPriority w:val="20"/>
    <w:qFormat/>
    <w:rsid w:val="00A55E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ley%20foran\Downloads\KSL-KSG-Model-Policy-template-portrait-2019%2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9DC28E71-7798-41D9-A950-E958A405E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KSL-KSG-Model-Policy-template-portrait-2019 (3)</Template>
  <TotalTime>10</TotalTime>
  <Pages>9</Pages>
  <Words>2316</Words>
  <Characters>13202</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15488</CharactersWithSpaces>
  <SharedDoc>false</SharedDoc>
  <HLinks>
    <vt:vector size="66" baseType="variant">
      <vt:variant>
        <vt:i4>2752515</vt:i4>
      </vt:variant>
      <vt:variant>
        <vt:i4>35</vt:i4>
      </vt:variant>
      <vt:variant>
        <vt:i4>0</vt:i4>
      </vt:variant>
      <vt:variant>
        <vt:i4>5</vt:i4>
      </vt:variant>
      <vt:variant>
        <vt:lpwstr/>
      </vt:variant>
      <vt:variant>
        <vt:lpwstr>_Toc3885805</vt:lpwstr>
      </vt:variant>
      <vt:variant>
        <vt:i4>2752515</vt:i4>
      </vt:variant>
      <vt:variant>
        <vt:i4>32</vt:i4>
      </vt:variant>
      <vt:variant>
        <vt:i4>0</vt:i4>
      </vt:variant>
      <vt:variant>
        <vt:i4>5</vt:i4>
      </vt:variant>
      <vt:variant>
        <vt:lpwstr/>
      </vt:variant>
      <vt:variant>
        <vt:lpwstr>_Toc3885804</vt:lpwstr>
      </vt:variant>
      <vt:variant>
        <vt:i4>2752515</vt:i4>
      </vt:variant>
      <vt:variant>
        <vt:i4>29</vt:i4>
      </vt:variant>
      <vt:variant>
        <vt:i4>0</vt:i4>
      </vt:variant>
      <vt:variant>
        <vt:i4>5</vt:i4>
      </vt:variant>
      <vt:variant>
        <vt:lpwstr/>
      </vt:variant>
      <vt:variant>
        <vt:lpwstr>_Toc3885803</vt:lpwstr>
      </vt:variant>
      <vt:variant>
        <vt:i4>2752515</vt:i4>
      </vt:variant>
      <vt:variant>
        <vt:i4>26</vt:i4>
      </vt:variant>
      <vt:variant>
        <vt:i4>0</vt:i4>
      </vt:variant>
      <vt:variant>
        <vt:i4>5</vt:i4>
      </vt:variant>
      <vt:variant>
        <vt:lpwstr/>
      </vt:variant>
      <vt:variant>
        <vt:lpwstr>_Toc3885802</vt:lpwstr>
      </vt:variant>
      <vt:variant>
        <vt:i4>2752515</vt:i4>
      </vt:variant>
      <vt:variant>
        <vt:i4>23</vt:i4>
      </vt:variant>
      <vt:variant>
        <vt:i4>0</vt:i4>
      </vt:variant>
      <vt:variant>
        <vt:i4>5</vt:i4>
      </vt:variant>
      <vt:variant>
        <vt:lpwstr/>
      </vt:variant>
      <vt:variant>
        <vt:lpwstr>_Toc3885801</vt:lpwstr>
      </vt:variant>
      <vt:variant>
        <vt:i4>2752515</vt:i4>
      </vt:variant>
      <vt:variant>
        <vt:i4>20</vt:i4>
      </vt:variant>
      <vt:variant>
        <vt:i4>0</vt:i4>
      </vt:variant>
      <vt:variant>
        <vt:i4>5</vt:i4>
      </vt:variant>
      <vt:variant>
        <vt:lpwstr/>
      </vt:variant>
      <vt:variant>
        <vt:lpwstr>_Toc3885800</vt:lpwstr>
      </vt:variant>
      <vt:variant>
        <vt:i4>2293772</vt:i4>
      </vt:variant>
      <vt:variant>
        <vt:i4>17</vt:i4>
      </vt:variant>
      <vt:variant>
        <vt:i4>0</vt:i4>
      </vt:variant>
      <vt:variant>
        <vt:i4>5</vt:i4>
      </vt:variant>
      <vt:variant>
        <vt:lpwstr/>
      </vt:variant>
      <vt:variant>
        <vt:lpwstr>_Toc3885799</vt:lpwstr>
      </vt:variant>
      <vt:variant>
        <vt:i4>2293772</vt:i4>
      </vt:variant>
      <vt:variant>
        <vt:i4>14</vt:i4>
      </vt:variant>
      <vt:variant>
        <vt:i4>0</vt:i4>
      </vt:variant>
      <vt:variant>
        <vt:i4>5</vt:i4>
      </vt:variant>
      <vt:variant>
        <vt:lpwstr/>
      </vt:variant>
      <vt:variant>
        <vt:lpwstr>_Toc3885798</vt:lpwstr>
      </vt:variant>
      <vt:variant>
        <vt:i4>2293772</vt:i4>
      </vt:variant>
      <vt:variant>
        <vt:i4>11</vt:i4>
      </vt:variant>
      <vt:variant>
        <vt:i4>0</vt:i4>
      </vt:variant>
      <vt:variant>
        <vt:i4>5</vt:i4>
      </vt:variant>
      <vt:variant>
        <vt:lpwstr/>
      </vt:variant>
      <vt:variant>
        <vt:lpwstr>_Toc3885797</vt:lpwstr>
      </vt:variant>
      <vt:variant>
        <vt:i4>2293772</vt:i4>
      </vt:variant>
      <vt:variant>
        <vt:i4>5</vt:i4>
      </vt:variant>
      <vt:variant>
        <vt:i4>0</vt:i4>
      </vt:variant>
      <vt:variant>
        <vt:i4>5</vt:i4>
      </vt:variant>
      <vt:variant>
        <vt:lpwstr/>
      </vt:variant>
      <vt:variant>
        <vt:lpwstr>_Toc3885796</vt:lpwstr>
      </vt:variant>
      <vt:variant>
        <vt:i4>2293772</vt:i4>
      </vt:variant>
      <vt:variant>
        <vt:i4>2</vt:i4>
      </vt:variant>
      <vt:variant>
        <vt:i4>0</vt:i4>
      </vt:variant>
      <vt:variant>
        <vt:i4>5</vt:i4>
      </vt:variant>
      <vt:variant>
        <vt:lpwstr/>
      </vt:variant>
      <vt:variant>
        <vt:lpwstr>_Toc3885795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Kaley Foran</dc:creator>
  <cp:keywords/>
  <dc:description/>
  <cp:lastModifiedBy>bernadette smith</cp:lastModifiedBy>
  <cp:revision>2</cp:revision>
  <cp:lastPrinted>2018-10-02T14:43:00Z</cp:lastPrinted>
  <dcterms:created xsi:type="dcterms:W3CDTF">2023-10-01T18:23:00Z</dcterms:created>
  <dcterms:modified xsi:type="dcterms:W3CDTF">2023-10-01T18:23:00Z</dcterms:modified>
</cp:coreProperties>
</file>